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0F35F" w14:textId="55BAF8FA" w:rsidR="00476983" w:rsidRPr="00476983" w:rsidRDefault="00476983" w:rsidP="001D1611">
      <w:pPr>
        <w:spacing w:before="100"/>
        <w:jc w:val="right"/>
      </w:pPr>
      <w:r>
        <w:rPr>
          <w:rFonts w:hint="eastAsia"/>
        </w:rPr>
        <w:t>20</w:t>
      </w:r>
      <w:r w:rsidR="00754909">
        <w:t>20</w:t>
      </w:r>
      <w:r>
        <w:rPr>
          <w:rFonts w:hint="eastAsia"/>
        </w:rPr>
        <w:t>年</w:t>
      </w:r>
      <w:r w:rsidR="00BC696D">
        <w:rPr>
          <w:rFonts w:hint="eastAsia"/>
        </w:rPr>
        <w:t>1</w:t>
      </w:r>
      <w:r w:rsidRPr="00476983">
        <w:rPr>
          <w:rFonts w:hint="eastAsia"/>
        </w:rPr>
        <w:t>月</w:t>
      </w:r>
      <w:r w:rsidR="00754909">
        <w:rPr>
          <w:rFonts w:hint="eastAsia"/>
        </w:rPr>
        <w:t>8</w:t>
      </w:r>
      <w:r w:rsidRPr="00476983">
        <w:rPr>
          <w:rFonts w:hint="eastAsia"/>
        </w:rPr>
        <w:t>日</w:t>
      </w:r>
    </w:p>
    <w:tbl>
      <w:tblPr>
        <w:tblW w:w="0" w:type="auto"/>
        <w:tblLook w:val="04A0" w:firstRow="1" w:lastRow="0" w:firstColumn="1" w:lastColumn="0" w:noHBand="0" w:noVBand="1"/>
      </w:tblPr>
      <w:tblGrid>
        <w:gridCol w:w="4591"/>
        <w:gridCol w:w="4196"/>
      </w:tblGrid>
      <w:tr w:rsidR="00476983" w:rsidRPr="008B3AE7" w14:paraId="00981824" w14:textId="77777777" w:rsidTr="008B3AE7">
        <w:trPr>
          <w:trHeight w:val="1025"/>
        </w:trPr>
        <w:tc>
          <w:tcPr>
            <w:tcW w:w="4695" w:type="dxa"/>
          </w:tcPr>
          <w:p w14:paraId="7D2544EC" w14:textId="1EC18128" w:rsidR="00BC696D" w:rsidRPr="005E1BF4" w:rsidRDefault="00E417F6" w:rsidP="00BC696D">
            <w:pPr>
              <w:spacing w:before="100"/>
            </w:pPr>
            <w:r>
              <w:rPr>
                <w:rFonts w:hint="eastAsia"/>
              </w:rPr>
              <w:t>管理責任者</w:t>
            </w:r>
          </w:p>
          <w:p w14:paraId="19D20188" w14:textId="0084911C" w:rsidR="00BC696D" w:rsidRPr="00BC696D" w:rsidRDefault="00BC696D" w:rsidP="00BC696D">
            <w:pPr>
              <w:pStyle w:val="aa"/>
            </w:pPr>
          </w:p>
          <w:p w14:paraId="2891722F" w14:textId="78BF8DC6" w:rsidR="00476983" w:rsidRPr="00476983" w:rsidRDefault="00476983" w:rsidP="00BC696D">
            <w:pPr>
              <w:pStyle w:val="aa"/>
            </w:pPr>
          </w:p>
        </w:tc>
        <w:tc>
          <w:tcPr>
            <w:tcW w:w="4290" w:type="dxa"/>
          </w:tcPr>
          <w:p w14:paraId="6ED63C41" w14:textId="77777777" w:rsidR="00476983" w:rsidRPr="00291D27" w:rsidRDefault="00291D27" w:rsidP="008B3AE7">
            <w:pPr>
              <w:widowControl/>
              <w:spacing w:before="100"/>
              <w:jc w:val="left"/>
              <w:rPr>
                <w:rFonts w:ascii="ＭＳ 明朝" w:hAnsi="ＭＳ 明朝"/>
                <w:b/>
                <w:vanish/>
                <w:color w:val="FF0000"/>
              </w:rPr>
            </w:pPr>
            <w:r w:rsidRPr="00291D27">
              <w:rPr>
                <w:rFonts w:ascii="ＭＳ 明朝" w:hAnsi="ＭＳ 明朝" w:hint="eastAsia"/>
                <w:b/>
                <w:vanish/>
                <w:color w:val="FF0000"/>
              </w:rPr>
              <w:t>本書は観察事項用</w:t>
            </w:r>
          </w:p>
          <w:p w14:paraId="2BD278E2" w14:textId="77777777" w:rsidR="00535F95" w:rsidRPr="008B3AE7" w:rsidRDefault="00535F95" w:rsidP="008B3AE7">
            <w:pPr>
              <w:widowControl/>
              <w:spacing w:before="100"/>
              <w:jc w:val="left"/>
              <w:rPr>
                <w:rFonts w:ascii="ＭＳ 明朝" w:hAnsi="ＭＳ 明朝"/>
              </w:rPr>
            </w:pPr>
          </w:p>
          <w:p w14:paraId="3BAA738E" w14:textId="79E3EBF4" w:rsidR="00476983" w:rsidRPr="00476983" w:rsidRDefault="00E417F6" w:rsidP="008B3AE7">
            <w:pPr>
              <w:pStyle w:val="aa"/>
              <w:jc w:val="right"/>
            </w:pPr>
            <w:r>
              <w:rPr>
                <w:rFonts w:hint="eastAsia"/>
              </w:rPr>
              <w:t>内部監査チーム</w:t>
            </w:r>
          </w:p>
          <w:p w14:paraId="151FD0C0" w14:textId="37DFD5C5" w:rsidR="00476983" w:rsidRPr="00476983" w:rsidRDefault="00476983" w:rsidP="008B3AE7">
            <w:pPr>
              <w:pStyle w:val="aa"/>
              <w:jc w:val="right"/>
            </w:pPr>
            <w:r w:rsidRPr="00476983">
              <w:rPr>
                <w:rFonts w:hint="eastAsia"/>
              </w:rPr>
              <w:t>審査ﾁｰﾑﾘｰﾀﾞｰ</w:t>
            </w:r>
            <w:r w:rsidR="00E417F6">
              <w:rPr>
                <w:rFonts w:hint="eastAsia"/>
              </w:rPr>
              <w:t xml:space="preserve">　</w:t>
            </w:r>
            <w:r>
              <w:rPr>
                <w:rFonts w:hint="eastAsia"/>
              </w:rPr>
              <w:t>和手信泰</w:t>
            </w:r>
          </w:p>
        </w:tc>
      </w:tr>
    </w:tbl>
    <w:p w14:paraId="4905EDA8" w14:textId="77777777" w:rsidR="00476983" w:rsidRPr="00476983" w:rsidRDefault="00476983" w:rsidP="001D1611">
      <w:pPr>
        <w:spacing w:before="100"/>
        <w:rPr>
          <w:rFonts w:ascii="ＭＳ 明朝" w:hAnsi="ＭＳ 明朝"/>
        </w:rPr>
      </w:pPr>
    </w:p>
    <w:p w14:paraId="3FE2635A" w14:textId="5FD2C994" w:rsidR="00476983" w:rsidRPr="00476983" w:rsidRDefault="00E417F6" w:rsidP="00E417F6">
      <w:pPr>
        <w:pStyle w:val="aa"/>
        <w:jc w:val="center"/>
        <w:rPr>
          <w:rFonts w:ascii="HGPｺﾞｼｯｸE" w:eastAsia="HGPｺﾞｼｯｸE"/>
          <w:sz w:val="28"/>
          <w:szCs w:val="28"/>
        </w:rPr>
      </w:pPr>
      <w:r>
        <w:rPr>
          <w:rFonts w:ascii="HGPｺﾞｼｯｸE" w:eastAsia="HGPｺﾞｼｯｸE" w:hint="eastAsia"/>
          <w:sz w:val="28"/>
          <w:szCs w:val="28"/>
        </w:rPr>
        <w:t>内部監査結果報告書</w:t>
      </w:r>
      <w:r w:rsidR="00101D38" w:rsidRPr="00101D38">
        <w:rPr>
          <w:rFonts w:hint="eastAsia"/>
          <w:vanish/>
          <w:color w:val="FF0000"/>
        </w:rPr>
        <w:t>■</w:t>
      </w:r>
    </w:p>
    <w:p w14:paraId="0791F852" w14:textId="77777777" w:rsidR="00B55FF4" w:rsidRPr="00476983" w:rsidRDefault="00B55FF4" w:rsidP="001D1611">
      <w:pPr>
        <w:spacing w:before="100"/>
        <w:rPr>
          <w:rFonts w:ascii="ＭＳ 明朝" w:hAnsi="ＭＳ 明朝"/>
        </w:rPr>
      </w:pPr>
    </w:p>
    <w:p w14:paraId="05F0205C" w14:textId="4E87EC8F" w:rsidR="00476983" w:rsidRDefault="00E417F6" w:rsidP="001D1611">
      <w:pPr>
        <w:spacing w:before="100"/>
        <w:ind w:firstLineChars="100" w:firstLine="210"/>
      </w:pPr>
      <w:r>
        <w:rPr>
          <w:rFonts w:hint="eastAsia"/>
        </w:rPr>
        <w:t>内部鑑査結果について，</w:t>
      </w:r>
      <w:r w:rsidR="00476983" w:rsidRPr="00476983">
        <w:rPr>
          <w:rFonts w:hint="eastAsia"/>
        </w:rPr>
        <w:t>以下のとおりご報告いたします。</w:t>
      </w:r>
    </w:p>
    <w:p w14:paraId="3179AB15" w14:textId="77777777" w:rsidR="00B55FF4" w:rsidRPr="00476983" w:rsidRDefault="00B55FF4" w:rsidP="001D1611">
      <w:pPr>
        <w:spacing w:before="100"/>
        <w:ind w:firstLineChars="100" w:firstLine="210"/>
        <w:rPr>
          <w:rFonts w:ascii="ＭＳ 明朝" w:hAnsi="ＭＳ 明朝"/>
        </w:rPr>
      </w:pPr>
    </w:p>
    <w:p w14:paraId="23A523F1" w14:textId="5DD5C3C9" w:rsidR="00476983" w:rsidRDefault="00E417F6" w:rsidP="001D1611">
      <w:pPr>
        <w:pStyle w:val="1"/>
        <w:spacing w:before="100"/>
      </w:pPr>
      <w:r>
        <w:rPr>
          <w:rFonts w:hint="eastAsia"/>
        </w:rPr>
        <w:t>監査</w:t>
      </w:r>
      <w:r w:rsidR="00E42C20">
        <w:rPr>
          <w:rFonts w:hint="eastAsia"/>
        </w:rPr>
        <w:t>対象</w:t>
      </w:r>
    </w:p>
    <w:p w14:paraId="2380AB57" w14:textId="1A39EF45" w:rsidR="00290FD9" w:rsidRPr="00290FD9" w:rsidRDefault="00B32868" w:rsidP="00290FD9">
      <w:pPr>
        <w:spacing w:before="100"/>
        <w:ind w:left="624"/>
      </w:pPr>
      <w:r>
        <w:rPr>
          <w:rFonts w:hint="eastAsia"/>
        </w:rPr>
        <w:t>東京地区</w:t>
      </w:r>
      <w:r w:rsidR="00E417F6">
        <w:rPr>
          <w:rFonts w:hint="eastAsia"/>
        </w:rPr>
        <w:t>全園</w:t>
      </w:r>
      <w:r>
        <w:rPr>
          <w:rFonts w:hint="eastAsia"/>
        </w:rPr>
        <w:t>，宮崎地区全園</w:t>
      </w:r>
      <w:r w:rsidR="00E417F6">
        <w:rPr>
          <w:rFonts w:hint="eastAsia"/>
        </w:rPr>
        <w:t>及び管理部</w:t>
      </w:r>
    </w:p>
    <w:p w14:paraId="35DF72BF" w14:textId="584550EF" w:rsidR="00476983" w:rsidRDefault="00290FD9" w:rsidP="00290FD9">
      <w:pPr>
        <w:spacing w:before="100"/>
      </w:pPr>
      <w:r>
        <w:rPr>
          <w:rFonts w:hint="eastAsia"/>
        </w:rPr>
        <w:t xml:space="preserve">　</w:t>
      </w:r>
      <w:r w:rsidRPr="00290FD9">
        <w:rPr>
          <w:rFonts w:hint="eastAsia"/>
        </w:rPr>
        <w:t>監査実施時の園児及び職員の在籍状況は下表の通りです。</w:t>
      </w:r>
    </w:p>
    <w:p w14:paraId="13D9BB89" w14:textId="4A5C2B87" w:rsidR="00290FD9" w:rsidRPr="00290FD9" w:rsidRDefault="00290FD9" w:rsidP="00290FD9">
      <w:pPr>
        <w:spacing w:before="100"/>
      </w:pPr>
      <w:r w:rsidRPr="00E66D5C">
        <w:rPr>
          <w:noProof/>
        </w:rPr>
        <w:drawing>
          <wp:inline distT="0" distB="0" distL="0" distR="0" wp14:anchorId="38A32BB5" wp14:editId="66D0851C">
            <wp:extent cx="5002530" cy="3068583"/>
            <wp:effectExtent l="0" t="0" r="762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19592" cy="3079049"/>
                    </a:xfrm>
                    <a:prstGeom prst="rect">
                      <a:avLst/>
                    </a:prstGeom>
                    <a:noFill/>
                    <a:ln>
                      <a:noFill/>
                    </a:ln>
                  </pic:spPr>
                </pic:pic>
              </a:graphicData>
            </a:graphic>
          </wp:inline>
        </w:drawing>
      </w:r>
      <w:r w:rsidR="00137E8D">
        <w:rPr>
          <w:rFonts w:hint="eastAsia"/>
        </w:rPr>
        <w:t xml:space="preserve">　</w:t>
      </w:r>
    </w:p>
    <w:p w14:paraId="6933BA56" w14:textId="3C9B3DFE" w:rsidR="001A665E" w:rsidRDefault="001A665E" w:rsidP="001A665E">
      <w:pPr>
        <w:spacing w:before="100"/>
      </w:pPr>
      <w:r>
        <w:rPr>
          <w:rFonts w:hint="eastAsia"/>
        </w:rPr>
        <w:t xml:space="preserve">　園児－職員表に見られるとおり，保育スタッフ（保育士，保育補助，看護師）一人当たりの園児数は宮崎</w:t>
      </w:r>
      <w:r>
        <w:rPr>
          <w:rFonts w:hint="eastAsia"/>
        </w:rPr>
        <w:t>2</w:t>
      </w:r>
      <w:r>
        <w:t>.4</w:t>
      </w:r>
      <w:r>
        <w:rPr>
          <w:rFonts w:hint="eastAsia"/>
        </w:rPr>
        <w:t>人に対して東京は</w:t>
      </w:r>
      <w:r>
        <w:rPr>
          <w:rFonts w:hint="eastAsia"/>
        </w:rPr>
        <w:t>1</w:t>
      </w:r>
      <w:r>
        <w:t>.5</w:t>
      </w:r>
      <w:r>
        <w:rPr>
          <w:rFonts w:hint="eastAsia"/>
        </w:rPr>
        <w:t>人で，数の上での負荷は東京の方が</w:t>
      </w:r>
      <w:r w:rsidR="00D0116B">
        <w:rPr>
          <w:rFonts w:hint="eastAsia"/>
        </w:rPr>
        <w:t>少ない</w:t>
      </w:r>
      <w:r>
        <w:rPr>
          <w:rFonts w:hint="eastAsia"/>
        </w:rPr>
        <w:t>ですが，実際には施設の床面積に余裕がなく，事務や休憩など保育職員のストレスは大きいと思われます。</w:t>
      </w:r>
    </w:p>
    <w:p w14:paraId="6CAD7722" w14:textId="16A027EE" w:rsidR="001A665E" w:rsidRDefault="001A665E" w:rsidP="001A665E">
      <w:pPr>
        <w:spacing w:before="100"/>
      </w:pPr>
      <w:r>
        <w:rPr>
          <w:rFonts w:hint="eastAsia"/>
        </w:rPr>
        <w:t xml:space="preserve">　また上記はパート勤務や休暇中の職員も含まれること</w:t>
      </w:r>
      <w:r w:rsidR="00D0116B">
        <w:rPr>
          <w:rFonts w:hint="eastAsia"/>
        </w:rPr>
        <w:t>，また年齢により職員一人が受け持てる園児数も変わること</w:t>
      </w:r>
      <w:r>
        <w:rPr>
          <w:rFonts w:hint="eastAsia"/>
        </w:rPr>
        <w:t>から，より正確な負荷の指標が必要であると思われます。</w:t>
      </w:r>
    </w:p>
    <w:p w14:paraId="5066D795" w14:textId="77777777" w:rsidR="001A665E" w:rsidRDefault="001A665E" w:rsidP="001A665E">
      <w:pPr>
        <w:spacing w:before="100"/>
      </w:pPr>
    </w:p>
    <w:p w14:paraId="5841E09A" w14:textId="04310FB1" w:rsidR="00476983" w:rsidRDefault="00E417F6" w:rsidP="001D1611">
      <w:pPr>
        <w:pStyle w:val="1"/>
        <w:spacing w:before="100"/>
      </w:pPr>
      <w:r>
        <w:rPr>
          <w:rFonts w:hint="eastAsia"/>
        </w:rPr>
        <w:t>監査</w:t>
      </w:r>
      <w:r w:rsidR="00476983" w:rsidRPr="00476983">
        <w:rPr>
          <w:rFonts w:hint="eastAsia"/>
        </w:rPr>
        <w:t>種別、実施</w:t>
      </w:r>
      <w:r>
        <w:rPr>
          <w:rFonts w:hint="eastAsia"/>
        </w:rPr>
        <w:t>期間</w:t>
      </w:r>
      <w:r w:rsidR="00B32868">
        <w:rPr>
          <w:rFonts w:hint="eastAsia"/>
        </w:rPr>
        <w:t>，監査目的</w:t>
      </w:r>
    </w:p>
    <w:p w14:paraId="7E0B8610" w14:textId="77777777" w:rsidR="0073742D" w:rsidRPr="0073742D" w:rsidRDefault="00E42C20" w:rsidP="0073742D">
      <w:pPr>
        <w:pStyle w:val="ab"/>
        <w:numPr>
          <w:ilvl w:val="0"/>
          <w:numId w:val="28"/>
        </w:numPr>
        <w:spacing w:before="100"/>
        <w:ind w:leftChars="0"/>
      </w:pPr>
      <w:r>
        <w:rPr>
          <w:rFonts w:hint="eastAsia"/>
        </w:rPr>
        <w:t>審査種別</w:t>
      </w:r>
      <w:r w:rsidR="00B32868">
        <w:rPr>
          <w:rFonts w:hint="eastAsia"/>
        </w:rPr>
        <w:t xml:space="preserve">　</w:t>
      </w:r>
      <w:r>
        <w:rPr>
          <w:rFonts w:hint="eastAsia"/>
        </w:rPr>
        <w:t>：</w:t>
      </w:r>
      <w:r w:rsidR="00476983" w:rsidRPr="00476983">
        <w:rPr>
          <w:rFonts w:hint="eastAsia"/>
        </w:rPr>
        <w:t>第</w:t>
      </w:r>
      <w:r w:rsidR="00C3095C">
        <w:rPr>
          <w:rFonts w:hint="eastAsia"/>
        </w:rPr>
        <w:t>1</w:t>
      </w:r>
      <w:r w:rsidR="00476983" w:rsidRPr="00476983">
        <w:rPr>
          <w:rFonts w:hint="eastAsia"/>
        </w:rPr>
        <w:t>回</w:t>
      </w:r>
      <w:r w:rsidR="00476983" w:rsidRPr="00476983">
        <w:rPr>
          <w:rFonts w:hint="eastAsia"/>
        </w:rPr>
        <w:t xml:space="preserve"> </w:t>
      </w:r>
      <w:r w:rsidR="00425B99">
        <w:rPr>
          <w:rFonts w:hint="eastAsia"/>
        </w:rPr>
        <w:t>内部</w:t>
      </w:r>
      <w:r w:rsidR="00E417F6">
        <w:rPr>
          <w:rFonts w:hint="eastAsia"/>
        </w:rPr>
        <w:t>監査</w:t>
      </w:r>
      <w:r w:rsidR="00101D38" w:rsidRPr="0073742D">
        <w:rPr>
          <w:rFonts w:hint="eastAsia"/>
          <w:vanish/>
          <w:color w:val="FF0000"/>
        </w:rPr>
        <w:t>■</w:t>
      </w:r>
    </w:p>
    <w:p w14:paraId="0F7D7CFF" w14:textId="77777777" w:rsidR="0073742D" w:rsidRPr="0073742D" w:rsidRDefault="00E417F6" w:rsidP="0073742D">
      <w:pPr>
        <w:pStyle w:val="ab"/>
        <w:numPr>
          <w:ilvl w:val="0"/>
          <w:numId w:val="28"/>
        </w:numPr>
        <w:spacing w:before="100"/>
        <w:ind w:leftChars="0"/>
      </w:pPr>
      <w:r>
        <w:rPr>
          <w:rFonts w:hint="eastAsia"/>
        </w:rPr>
        <w:t>監査</w:t>
      </w:r>
      <w:r w:rsidR="00E42C20">
        <w:rPr>
          <w:rFonts w:hint="eastAsia"/>
        </w:rPr>
        <w:t>実施日：</w:t>
      </w:r>
      <w:r w:rsidR="00476983">
        <w:rPr>
          <w:rFonts w:hint="eastAsia"/>
        </w:rPr>
        <w:t>201</w:t>
      </w:r>
      <w:r>
        <w:t>9</w:t>
      </w:r>
      <w:r w:rsidR="00476983">
        <w:rPr>
          <w:rFonts w:hint="eastAsia"/>
        </w:rPr>
        <w:t>年</w:t>
      </w:r>
      <w:r w:rsidR="00C3095C">
        <w:rPr>
          <w:rFonts w:hint="eastAsia"/>
        </w:rPr>
        <w:t>1</w:t>
      </w:r>
      <w:r>
        <w:t>1</w:t>
      </w:r>
      <w:r w:rsidR="00476983">
        <w:rPr>
          <w:rFonts w:hint="eastAsia"/>
        </w:rPr>
        <w:t>月</w:t>
      </w:r>
      <w:r w:rsidR="00425B99">
        <w:rPr>
          <w:rFonts w:hint="eastAsia"/>
        </w:rPr>
        <w:t>1</w:t>
      </w:r>
      <w:r w:rsidR="00425B99">
        <w:t>5</w:t>
      </w:r>
      <w:r w:rsidR="00476983">
        <w:rPr>
          <w:rFonts w:hint="eastAsia"/>
        </w:rPr>
        <w:t>日</w:t>
      </w:r>
      <w:r w:rsidR="00425B99">
        <w:rPr>
          <w:rFonts w:hint="eastAsia"/>
        </w:rPr>
        <w:t>(</w:t>
      </w:r>
      <w:r w:rsidR="00425B99">
        <w:rPr>
          <w:rFonts w:hint="eastAsia"/>
        </w:rPr>
        <w:t>金</w:t>
      </w:r>
      <w:r w:rsidR="00425B99">
        <w:rPr>
          <w:rFonts w:hint="eastAsia"/>
        </w:rPr>
        <w:t>)</w:t>
      </w:r>
      <w:r w:rsidR="001D1611">
        <w:rPr>
          <w:rFonts w:hint="eastAsia"/>
        </w:rPr>
        <w:t>～</w:t>
      </w:r>
      <w:r>
        <w:rPr>
          <w:rFonts w:hint="eastAsia"/>
        </w:rPr>
        <w:t>同</w:t>
      </w:r>
      <w:r w:rsidR="00C3095C">
        <w:rPr>
          <w:rFonts w:hint="eastAsia"/>
        </w:rPr>
        <w:t>1</w:t>
      </w:r>
      <w:r w:rsidR="00B32868">
        <w:t>2</w:t>
      </w:r>
      <w:r w:rsidR="001D1611">
        <w:rPr>
          <w:rFonts w:hint="eastAsia"/>
        </w:rPr>
        <w:t>月</w:t>
      </w:r>
      <w:r w:rsidR="00425B99">
        <w:rPr>
          <w:rFonts w:hint="eastAsia"/>
        </w:rPr>
        <w:t>2</w:t>
      </w:r>
      <w:r w:rsidR="00B32868">
        <w:t>4</w:t>
      </w:r>
      <w:r w:rsidR="001D1611">
        <w:rPr>
          <w:rFonts w:hint="eastAsia"/>
        </w:rPr>
        <w:t>日</w:t>
      </w:r>
      <w:r w:rsidR="00B32868">
        <w:rPr>
          <w:rFonts w:hint="eastAsia"/>
        </w:rPr>
        <w:t>(</w:t>
      </w:r>
      <w:r w:rsidR="00B32868">
        <w:rPr>
          <w:rFonts w:hint="eastAsia"/>
        </w:rPr>
        <w:t>火</w:t>
      </w:r>
      <w:r w:rsidR="00B32868">
        <w:rPr>
          <w:rFonts w:hint="eastAsia"/>
        </w:rPr>
        <w:t>)</w:t>
      </w:r>
      <w:r w:rsidR="00101D38" w:rsidRPr="00101D38">
        <w:rPr>
          <w:rFonts w:hint="eastAsia"/>
        </w:rPr>
        <w:t xml:space="preserve"> </w:t>
      </w:r>
      <w:r w:rsidR="00101D38">
        <w:rPr>
          <w:rFonts w:hint="eastAsia"/>
        </w:rPr>
        <w:t xml:space="preserve">　</w:t>
      </w:r>
      <w:r w:rsidR="00101D38" w:rsidRPr="0073742D">
        <w:rPr>
          <w:rFonts w:hint="eastAsia"/>
          <w:vanish/>
          <w:color w:val="FF0000"/>
        </w:rPr>
        <w:t>■</w:t>
      </w:r>
    </w:p>
    <w:p w14:paraId="165B04CA" w14:textId="03AED3BC" w:rsidR="00476983" w:rsidRPr="00476983" w:rsidRDefault="00B32868" w:rsidP="0073742D">
      <w:pPr>
        <w:pStyle w:val="ab"/>
        <w:numPr>
          <w:ilvl w:val="0"/>
          <w:numId w:val="28"/>
        </w:numPr>
        <w:spacing w:before="100"/>
        <w:ind w:leftChars="0"/>
      </w:pPr>
      <w:r>
        <w:rPr>
          <w:rFonts w:hint="eastAsia"/>
        </w:rPr>
        <w:t>監査目的　：</w:t>
      </w:r>
      <w:r w:rsidR="00A86908">
        <w:rPr>
          <w:rFonts w:hint="eastAsia"/>
        </w:rPr>
        <w:t>①</w:t>
      </w:r>
      <w:r>
        <w:rPr>
          <w:rFonts w:hint="eastAsia"/>
        </w:rPr>
        <w:t>ＣＱＭＳと業務実態の整合状況を確認し，必要な是正処置を確認する。</w:t>
      </w:r>
      <w:r w:rsidR="0073742D">
        <w:br/>
      </w:r>
      <w:r w:rsidR="00A86908">
        <w:rPr>
          <w:rFonts w:hint="eastAsia"/>
        </w:rPr>
        <w:t>②</w:t>
      </w:r>
      <w:r w:rsidR="0073742D">
        <w:rPr>
          <w:rFonts w:hint="eastAsia"/>
        </w:rPr>
        <w:t>保育サービスにおける品質の維持向上に向け，関係者の認識を合わせ，</w:t>
      </w:r>
      <w:r w:rsidR="006A04B7">
        <w:br/>
      </w:r>
      <w:r w:rsidR="00A86908">
        <w:rPr>
          <w:rFonts w:hint="eastAsia"/>
        </w:rPr>
        <w:t xml:space="preserve">　</w:t>
      </w:r>
      <w:r w:rsidR="006A04B7" w:rsidRPr="006A04B7">
        <w:rPr>
          <w:rFonts w:hint="eastAsia"/>
        </w:rPr>
        <w:t>保育サービスの充実</w:t>
      </w:r>
      <w:r w:rsidR="006A04B7">
        <w:rPr>
          <w:rFonts w:hint="eastAsia"/>
        </w:rPr>
        <w:t>と</w:t>
      </w:r>
      <w:r w:rsidR="006A04B7" w:rsidRPr="006A04B7">
        <w:rPr>
          <w:rFonts w:hint="eastAsia"/>
        </w:rPr>
        <w:t>保育施設運営の品質向上との方向性を探る</w:t>
      </w:r>
      <w:r w:rsidR="0073742D">
        <w:rPr>
          <w:rFonts w:hint="eastAsia"/>
        </w:rPr>
        <w:t>。</w:t>
      </w:r>
      <w:r w:rsidR="006A04B7">
        <w:br/>
      </w:r>
      <w:r w:rsidR="00A86908">
        <w:rPr>
          <w:rFonts w:hint="eastAsia"/>
        </w:rPr>
        <w:t>③</w:t>
      </w:r>
      <w:r w:rsidR="006A04B7">
        <w:rPr>
          <w:rFonts w:hint="eastAsia"/>
        </w:rPr>
        <w:t>保育施設という現場の特殊性を踏まえた上で，有効な内部監査のプロセ</w:t>
      </w:r>
      <w:r w:rsidR="00A86908">
        <w:rPr>
          <w:rFonts w:hint="eastAsia"/>
        </w:rPr>
        <w:t xml:space="preserve">　</w:t>
      </w:r>
      <w:r w:rsidR="00A86908">
        <w:br/>
      </w:r>
      <w:r w:rsidR="00A86908">
        <w:rPr>
          <w:rFonts w:hint="eastAsia"/>
        </w:rPr>
        <w:t xml:space="preserve">　</w:t>
      </w:r>
      <w:r w:rsidR="006A04B7">
        <w:rPr>
          <w:rFonts w:hint="eastAsia"/>
        </w:rPr>
        <w:t>スと手順を整備する。</w:t>
      </w:r>
    </w:p>
    <w:p w14:paraId="3CD374E0" w14:textId="0166E917" w:rsidR="00476983" w:rsidRDefault="0039342C" w:rsidP="001D1611">
      <w:pPr>
        <w:pStyle w:val="1"/>
        <w:spacing w:before="100"/>
      </w:pPr>
      <w:r>
        <w:rPr>
          <w:rFonts w:hint="eastAsia"/>
        </w:rPr>
        <w:lastRenderedPageBreak/>
        <w:t>全体</w:t>
      </w:r>
      <w:r w:rsidR="00476983" w:rsidRPr="00476983">
        <w:rPr>
          <w:rFonts w:hint="eastAsia"/>
        </w:rPr>
        <w:t>評価</w:t>
      </w:r>
    </w:p>
    <w:p w14:paraId="0037F76E" w14:textId="4011F693" w:rsidR="00B57B14" w:rsidRDefault="00605010" w:rsidP="00B57B14">
      <w:pPr>
        <w:spacing w:before="100"/>
        <w:ind w:firstLineChars="100" w:firstLine="210"/>
      </w:pPr>
      <w:r>
        <w:rPr>
          <w:rFonts w:hint="eastAsia"/>
        </w:rPr>
        <w:t>各園においては保育士をはじめ各スタッフが園児と向き合い，必ずしも十分とは言えない職場環境の中で誠実かつ情熱をもって保育サービスにあたっていることを確認することができました。</w:t>
      </w:r>
      <w:r w:rsidR="00D0116B">
        <w:rPr>
          <w:rFonts w:hint="eastAsia"/>
        </w:rPr>
        <w:t>ルールとして明示されている内容以外でも，</w:t>
      </w:r>
      <w:r>
        <w:rPr>
          <w:rFonts w:hint="eastAsia"/>
        </w:rPr>
        <w:t>必要性を感じれば</w:t>
      </w:r>
      <w:r w:rsidR="00D0116B">
        <w:rPr>
          <w:rFonts w:hint="eastAsia"/>
        </w:rPr>
        <w:t>園内外での安全確保と衛生面への配慮が，</w:t>
      </w:r>
      <w:r>
        <w:rPr>
          <w:rFonts w:hint="eastAsia"/>
        </w:rPr>
        <w:t>それぞれの判断で</w:t>
      </w:r>
      <w:r w:rsidR="00B57B14">
        <w:rPr>
          <w:rFonts w:hint="eastAsia"/>
        </w:rPr>
        <w:t>行われて</w:t>
      </w:r>
      <w:r>
        <w:rPr>
          <w:rFonts w:hint="eastAsia"/>
        </w:rPr>
        <w:t>いました。</w:t>
      </w:r>
    </w:p>
    <w:p w14:paraId="554A6466" w14:textId="6E0D251F" w:rsidR="00605010" w:rsidRDefault="00605010" w:rsidP="001D1611">
      <w:pPr>
        <w:spacing w:before="100"/>
        <w:ind w:firstLineChars="100" w:firstLine="210"/>
      </w:pPr>
      <w:r>
        <w:rPr>
          <w:rFonts w:hint="eastAsia"/>
        </w:rPr>
        <w:t>一方，標準ルールが明確でない，変更内容がうまく伝えられないなど</w:t>
      </w:r>
      <w:r w:rsidR="00290FD9">
        <w:rPr>
          <w:rFonts w:hint="eastAsia"/>
        </w:rPr>
        <w:t>，本社管理部</w:t>
      </w:r>
      <w:r w:rsidR="00D0116B">
        <w:rPr>
          <w:rFonts w:hint="eastAsia"/>
        </w:rPr>
        <w:t>（施設長）</w:t>
      </w:r>
      <w:r w:rsidR="00290FD9">
        <w:rPr>
          <w:rFonts w:hint="eastAsia"/>
        </w:rPr>
        <w:t>と各園との間の</w:t>
      </w:r>
      <w:r w:rsidR="00B57B14">
        <w:rPr>
          <w:rFonts w:hint="eastAsia"/>
        </w:rPr>
        <w:t>コミュニケーションギャップによる現場の戸惑いがあることも感じられました。これらのことがスタッフ間のストレスとなり，退職につながっている可能性もあるものと思われます。</w:t>
      </w:r>
    </w:p>
    <w:p w14:paraId="1E3E4705" w14:textId="77777777" w:rsidR="00401F66" w:rsidRDefault="00B57B14" w:rsidP="001D1611">
      <w:pPr>
        <w:spacing w:before="100"/>
        <w:ind w:firstLineChars="100" w:firstLine="210"/>
      </w:pPr>
      <w:r>
        <w:rPr>
          <w:rFonts w:hint="eastAsia"/>
        </w:rPr>
        <w:t>企業主導型保育サービスに求められる基本的な保育サービスに加え，フェニックスキッズが標榜する理念についてはかなり浸透していると感じました。</w:t>
      </w:r>
      <w:r w:rsidR="00290FD9">
        <w:rPr>
          <w:rFonts w:hint="eastAsia"/>
        </w:rPr>
        <w:t>しかしながら“見た目”としてはそれが感じられにくいのも事実です。統一感のあるフェニックスキッズ・ブランドのアピールができるよう，室内のデザインや掲示物，設備や備品などについても，多面的な標準化を進める必要があります。</w:t>
      </w:r>
    </w:p>
    <w:p w14:paraId="15689B6D" w14:textId="6530DA94" w:rsidR="00B57B14" w:rsidRPr="00E262E7" w:rsidRDefault="00401F66" w:rsidP="001D1611">
      <w:pPr>
        <w:spacing w:before="100"/>
        <w:ind w:firstLineChars="100" w:firstLine="210"/>
      </w:pPr>
      <w:r>
        <w:rPr>
          <w:rFonts w:hint="eastAsia"/>
        </w:rPr>
        <w:t>そして何よりも重要なのは保育スタッフの方々へのケア，それも施設長－主任という縦のラインだけではない多面的な配慮が必要だと感じました。</w:t>
      </w:r>
    </w:p>
    <w:p w14:paraId="4AC5B3E9" w14:textId="436CFCBB" w:rsidR="00B55FF4" w:rsidRDefault="00290FD9" w:rsidP="00B55FF4">
      <w:pPr>
        <w:spacing w:before="100"/>
        <w:ind w:firstLineChars="100" w:firstLine="210"/>
      </w:pPr>
      <w:r>
        <w:rPr>
          <w:rFonts w:hint="eastAsia"/>
        </w:rPr>
        <w:t>初めての内部監査でしたが</w:t>
      </w:r>
      <w:r w:rsidR="001D1611" w:rsidRPr="00E262E7">
        <w:rPr>
          <w:rFonts w:hint="eastAsia"/>
        </w:rPr>
        <w:t>、</w:t>
      </w:r>
      <w:r w:rsidR="00D463C1">
        <w:rPr>
          <w:rFonts w:hint="eastAsia"/>
        </w:rPr>
        <w:t>宮崎地区での品質目標達成活動の記録作成に遅れがあるほかは</w:t>
      </w:r>
      <w:r w:rsidR="00AA0602" w:rsidRPr="00E262E7">
        <w:rPr>
          <w:rFonts w:hint="eastAsia"/>
        </w:rPr>
        <w:t>不適合はなく，下記のような改善事項を</w:t>
      </w:r>
      <w:r w:rsidR="00C3095C" w:rsidRPr="00E262E7">
        <w:rPr>
          <w:rFonts w:hint="eastAsia"/>
        </w:rPr>
        <w:t>検出</w:t>
      </w:r>
      <w:r w:rsidR="00AA0602" w:rsidRPr="00E262E7">
        <w:rPr>
          <w:rFonts w:hint="eastAsia"/>
        </w:rPr>
        <w:t>したことにとどまっ</w:t>
      </w:r>
      <w:r w:rsidR="00D463C1">
        <w:rPr>
          <w:rFonts w:hint="eastAsia"/>
        </w:rPr>
        <w:t>ていることから</w:t>
      </w:r>
      <w:r w:rsidR="00AA0602" w:rsidRPr="00E262E7">
        <w:rPr>
          <w:rFonts w:hint="eastAsia"/>
        </w:rPr>
        <w:t>，Ｃ</w:t>
      </w:r>
      <w:r w:rsidR="001D1611" w:rsidRPr="00E262E7">
        <w:rPr>
          <w:rFonts w:hint="eastAsia"/>
        </w:rPr>
        <w:t>ＱＭＳが</w:t>
      </w:r>
      <w:r w:rsidR="0039342C" w:rsidRPr="00E262E7">
        <w:rPr>
          <w:rFonts w:hint="eastAsia"/>
        </w:rPr>
        <w:t>概ね適切に運用されている</w:t>
      </w:r>
      <w:r w:rsidR="00AA0602" w:rsidRPr="00E262E7">
        <w:rPr>
          <w:rFonts w:hint="eastAsia"/>
        </w:rPr>
        <w:t>と判断します</w:t>
      </w:r>
      <w:r w:rsidR="0039342C" w:rsidRPr="00E262E7">
        <w:rPr>
          <w:rFonts w:hint="eastAsia"/>
        </w:rPr>
        <w:t>。</w:t>
      </w:r>
    </w:p>
    <w:p w14:paraId="5C3F4A99" w14:textId="77777777" w:rsidR="00290FD9" w:rsidRDefault="00290FD9" w:rsidP="00290FD9">
      <w:pPr>
        <w:spacing w:before="100"/>
      </w:pPr>
    </w:p>
    <w:p w14:paraId="4876B6CA" w14:textId="7D4F7BCD" w:rsidR="00476983" w:rsidRDefault="0039342C" w:rsidP="00B55FF4">
      <w:pPr>
        <w:pStyle w:val="1"/>
        <w:spacing w:before="100"/>
      </w:pPr>
      <w:r>
        <w:rPr>
          <w:rFonts w:hint="eastAsia"/>
        </w:rPr>
        <w:t>検出事項</w:t>
      </w:r>
    </w:p>
    <w:p w14:paraId="6FB78E1D" w14:textId="0955FC78" w:rsidR="00A86908" w:rsidRDefault="00A86908" w:rsidP="00A86908">
      <w:pPr>
        <w:spacing w:before="100"/>
      </w:pPr>
      <w:r>
        <w:rPr>
          <w:rFonts w:hint="eastAsia"/>
        </w:rPr>
        <w:t xml:space="preserve">　</w:t>
      </w:r>
      <w:r w:rsidR="00E44BF4">
        <w:rPr>
          <w:rFonts w:hint="eastAsia"/>
        </w:rPr>
        <w:t>内部監査は</w:t>
      </w:r>
      <w:r w:rsidR="009A08AF">
        <w:rPr>
          <w:rFonts w:hint="eastAsia"/>
        </w:rPr>
        <w:t>「保育サービス品質マニュアル（以下，</w:t>
      </w:r>
      <w:r w:rsidR="009A08AF">
        <w:rPr>
          <w:rFonts w:hint="eastAsia"/>
        </w:rPr>
        <w:t>QM</w:t>
      </w:r>
      <w:r w:rsidR="009A08AF">
        <w:rPr>
          <w:rFonts w:hint="eastAsia"/>
        </w:rPr>
        <w:t>）」</w:t>
      </w:r>
      <w:r w:rsidR="00E44BF4">
        <w:rPr>
          <w:rFonts w:hint="eastAsia"/>
        </w:rPr>
        <w:t>の要求事項に</w:t>
      </w:r>
      <w:r w:rsidR="009A08AF">
        <w:rPr>
          <w:rFonts w:hint="eastAsia"/>
        </w:rPr>
        <w:t>従って</w:t>
      </w:r>
      <w:r w:rsidR="00E44BF4">
        <w:rPr>
          <w:rFonts w:hint="eastAsia"/>
        </w:rPr>
        <w:t>行いましたが，結果報告は</w:t>
      </w:r>
      <w:r w:rsidR="009A08AF">
        <w:rPr>
          <w:rFonts w:hint="eastAsia"/>
        </w:rPr>
        <w:t>“保育の質</w:t>
      </w:r>
      <w:r w:rsidR="009A08AF" w:rsidRPr="009A08AF">
        <w:rPr>
          <w:rFonts w:hint="eastAsia"/>
        </w:rPr>
        <w:t>”</w:t>
      </w:r>
      <w:r w:rsidR="009A08AF">
        <w:rPr>
          <w:rFonts w:hint="eastAsia"/>
        </w:rPr>
        <w:t>に関する標準的な区分とされている</w:t>
      </w:r>
      <w:r w:rsidR="009A08AF" w:rsidRPr="009A08AF">
        <w:rPr>
          <w:rFonts w:hint="eastAsia"/>
        </w:rPr>
        <w:t>OECD</w:t>
      </w:r>
      <w:r w:rsidR="009A08AF">
        <w:rPr>
          <w:rFonts w:hint="eastAsia"/>
        </w:rPr>
        <w:t>による政策理念「</w:t>
      </w:r>
      <w:r w:rsidR="009A08AF" w:rsidRPr="009A08AF">
        <w:t>Starting Strong 2: Early Childhood Education and Care(</w:t>
      </w:r>
      <w:r w:rsidR="007659DC">
        <w:t>2006</w:t>
      </w:r>
      <w:r w:rsidR="007659DC">
        <w:rPr>
          <w:rFonts w:hint="eastAsia"/>
        </w:rPr>
        <w:t>，以下</w:t>
      </w:r>
      <w:r w:rsidR="007659DC">
        <w:rPr>
          <w:rFonts w:hint="eastAsia"/>
        </w:rPr>
        <w:t>SS</w:t>
      </w:r>
      <w:r w:rsidR="007659DC">
        <w:rPr>
          <w:rFonts w:hint="eastAsia"/>
        </w:rPr>
        <w:t>Ⅱ</w:t>
      </w:r>
      <w:r w:rsidR="007659DC">
        <w:rPr>
          <w:rFonts w:hint="eastAsia"/>
        </w:rPr>
        <w:t>)</w:t>
      </w:r>
      <w:r w:rsidR="007659DC">
        <w:rPr>
          <w:rFonts w:hint="eastAsia"/>
        </w:rPr>
        <w:t>」</w:t>
      </w:r>
      <w:r w:rsidR="009A08AF">
        <w:rPr>
          <w:rFonts w:hint="eastAsia"/>
        </w:rPr>
        <w:t>に合わせて整理し</w:t>
      </w:r>
      <w:r w:rsidR="003C45E7">
        <w:rPr>
          <w:rFonts w:hint="eastAsia"/>
        </w:rPr>
        <w:t>てい</w:t>
      </w:r>
      <w:r w:rsidR="009A08AF">
        <w:rPr>
          <w:rFonts w:hint="eastAsia"/>
        </w:rPr>
        <w:t>ます。</w:t>
      </w:r>
    </w:p>
    <w:p w14:paraId="3731FA7C" w14:textId="79E0004C" w:rsidR="007659DC" w:rsidRDefault="007659DC" w:rsidP="007659DC">
      <w:pPr>
        <w:spacing w:before="100"/>
      </w:pPr>
      <w:r>
        <w:rPr>
          <w:rFonts w:hint="eastAsia"/>
        </w:rPr>
        <w:t xml:space="preserve">　</w:t>
      </w:r>
      <w:r>
        <w:rPr>
          <w:rFonts w:hint="eastAsia"/>
        </w:rPr>
        <w:t>SS</w:t>
      </w:r>
      <w:r>
        <w:rPr>
          <w:rFonts w:hint="eastAsia"/>
        </w:rPr>
        <w:t>Ⅱ</w:t>
      </w:r>
      <w:r>
        <w:rPr>
          <w:rFonts w:hint="eastAsia"/>
        </w:rPr>
        <w:t>(pp.</w:t>
      </w:r>
      <w:r>
        <w:t>127-128</w:t>
      </w:r>
      <w:r>
        <w:rPr>
          <w:rFonts w:hint="eastAsia"/>
        </w:rPr>
        <w:t>)</w:t>
      </w:r>
      <w:r>
        <w:rPr>
          <w:rFonts w:hint="eastAsia"/>
        </w:rPr>
        <w:t>では保育の質を</w:t>
      </w:r>
      <w:r w:rsidR="000D6946">
        <w:rPr>
          <w:rFonts w:hint="eastAsia"/>
        </w:rPr>
        <w:t>下表</w:t>
      </w:r>
      <w:r>
        <w:rPr>
          <w:rFonts w:hint="eastAsia"/>
        </w:rPr>
        <w:t>のように区分しています。</w:t>
      </w:r>
    </w:p>
    <w:tbl>
      <w:tblPr>
        <w:tblStyle w:val="a7"/>
        <w:tblW w:w="0" w:type="auto"/>
        <w:tblLook w:val="04A0" w:firstRow="1" w:lastRow="0" w:firstColumn="1" w:lastColumn="0" w:noHBand="0" w:noVBand="1"/>
      </w:tblPr>
      <w:tblGrid>
        <w:gridCol w:w="2620"/>
        <w:gridCol w:w="4305"/>
        <w:gridCol w:w="1852"/>
      </w:tblGrid>
      <w:tr w:rsidR="007659DC" w14:paraId="5A0252D7" w14:textId="77777777" w:rsidTr="00935402">
        <w:tc>
          <w:tcPr>
            <w:tcW w:w="2620" w:type="dxa"/>
            <w:tcBorders>
              <w:tl2br w:val="single" w:sz="4" w:space="0" w:color="auto"/>
            </w:tcBorders>
          </w:tcPr>
          <w:p w14:paraId="2287642C" w14:textId="77777777" w:rsidR="007659DC" w:rsidRDefault="007659DC" w:rsidP="007659DC">
            <w:pPr>
              <w:spacing w:before="100"/>
            </w:pPr>
          </w:p>
        </w:tc>
        <w:tc>
          <w:tcPr>
            <w:tcW w:w="4305" w:type="dxa"/>
          </w:tcPr>
          <w:p w14:paraId="3F1AACF3" w14:textId="1AC248DD" w:rsidR="007659DC" w:rsidRDefault="00935402" w:rsidP="00935402">
            <w:pPr>
              <w:spacing w:before="100"/>
              <w:jc w:val="center"/>
            </w:pPr>
            <w:r>
              <w:rPr>
                <w:rFonts w:hint="eastAsia"/>
              </w:rPr>
              <w:t>内容</w:t>
            </w:r>
          </w:p>
        </w:tc>
        <w:tc>
          <w:tcPr>
            <w:tcW w:w="1852" w:type="dxa"/>
          </w:tcPr>
          <w:p w14:paraId="7D69AC42" w14:textId="296BE69D" w:rsidR="007659DC" w:rsidRDefault="00935402" w:rsidP="00935402">
            <w:pPr>
              <w:spacing w:before="100"/>
              <w:jc w:val="center"/>
            </w:pPr>
            <w:r>
              <w:rPr>
                <w:rFonts w:hint="eastAsia"/>
              </w:rPr>
              <w:t>ISO9001</w:t>
            </w:r>
            <w:r>
              <w:rPr>
                <w:rFonts w:hint="eastAsia"/>
              </w:rPr>
              <w:t>箇条※</w:t>
            </w:r>
          </w:p>
        </w:tc>
      </w:tr>
      <w:tr w:rsidR="007659DC" w14:paraId="652DE6C6" w14:textId="77777777" w:rsidTr="00935402">
        <w:tc>
          <w:tcPr>
            <w:tcW w:w="2620" w:type="dxa"/>
          </w:tcPr>
          <w:p w14:paraId="2630ED7B" w14:textId="7791D799" w:rsidR="007659DC" w:rsidRDefault="00935402" w:rsidP="003C45E7">
            <w:pPr>
              <w:spacing w:beforeLines="0" w:before="0"/>
            </w:pPr>
            <w:r>
              <w:rPr>
                <w:rFonts w:hint="eastAsia"/>
              </w:rPr>
              <w:t>a)</w:t>
            </w:r>
            <w:r w:rsidR="007659DC" w:rsidRPr="00682653">
              <w:t>Orientation quality</w:t>
            </w:r>
          </w:p>
        </w:tc>
        <w:tc>
          <w:tcPr>
            <w:tcW w:w="4305" w:type="dxa"/>
          </w:tcPr>
          <w:p w14:paraId="3E134653" w14:textId="33828F83" w:rsidR="007659DC" w:rsidRDefault="00935402" w:rsidP="003C45E7">
            <w:pPr>
              <w:spacing w:beforeLines="0" w:before="0"/>
            </w:pPr>
            <w:r>
              <w:rPr>
                <w:rFonts w:hint="eastAsia"/>
              </w:rPr>
              <w:t>志向性の質：</w:t>
            </w:r>
            <w:r w:rsidR="007659DC">
              <w:rPr>
                <w:rFonts w:hint="eastAsia"/>
              </w:rPr>
              <w:t>法規制の質（児童の育成政策）</w:t>
            </w:r>
          </w:p>
        </w:tc>
        <w:tc>
          <w:tcPr>
            <w:tcW w:w="1852" w:type="dxa"/>
          </w:tcPr>
          <w:p w14:paraId="047DB24D" w14:textId="6201C37C" w:rsidR="007659DC" w:rsidRDefault="00935402" w:rsidP="003C45E7">
            <w:pPr>
              <w:spacing w:beforeLines="0" w:before="0"/>
            </w:pPr>
            <w:r>
              <w:rPr>
                <w:rFonts w:hint="eastAsia"/>
              </w:rPr>
              <w:t>5</w:t>
            </w:r>
            <w:r>
              <w:t>.1.2</w:t>
            </w:r>
            <w:r>
              <w:rPr>
                <w:rFonts w:hint="eastAsia"/>
              </w:rPr>
              <w:t>，</w:t>
            </w:r>
            <w:r>
              <w:rPr>
                <w:rFonts w:hint="eastAsia"/>
              </w:rPr>
              <w:t>8</w:t>
            </w:r>
            <w:r>
              <w:t>.2</w:t>
            </w:r>
            <w:r>
              <w:rPr>
                <w:rFonts w:hint="eastAsia"/>
              </w:rPr>
              <w:t>，</w:t>
            </w:r>
            <w:r>
              <w:rPr>
                <w:rFonts w:hint="eastAsia"/>
              </w:rPr>
              <w:t>9.1.2</w:t>
            </w:r>
          </w:p>
        </w:tc>
      </w:tr>
      <w:tr w:rsidR="007659DC" w14:paraId="6725F643" w14:textId="77777777" w:rsidTr="00935402">
        <w:tc>
          <w:tcPr>
            <w:tcW w:w="2620" w:type="dxa"/>
          </w:tcPr>
          <w:p w14:paraId="2CFB199D" w14:textId="42A2D8C4" w:rsidR="007659DC" w:rsidRDefault="00935402" w:rsidP="003C45E7">
            <w:pPr>
              <w:spacing w:beforeLines="0" w:before="0"/>
            </w:pPr>
            <w:r>
              <w:t>b)</w:t>
            </w:r>
            <w:r w:rsidR="007659DC" w:rsidRPr="00682653">
              <w:t>Structural quality</w:t>
            </w:r>
          </w:p>
        </w:tc>
        <w:tc>
          <w:tcPr>
            <w:tcW w:w="4305" w:type="dxa"/>
          </w:tcPr>
          <w:p w14:paraId="38127427" w14:textId="6BA7D18C" w:rsidR="007659DC" w:rsidRDefault="00935402" w:rsidP="003C45E7">
            <w:pPr>
              <w:spacing w:beforeLines="0" w:before="0"/>
            </w:pPr>
            <w:r>
              <w:rPr>
                <w:rFonts w:hint="eastAsia"/>
              </w:rPr>
              <w:t>構造の質：</w:t>
            </w:r>
            <w:r w:rsidR="007659DC" w:rsidRPr="00682653">
              <w:rPr>
                <w:rFonts w:hint="eastAsia"/>
              </w:rPr>
              <w:t>園舎や園庭、遊具や素材などの物的環境および、保育士と子どもの人数比、クラスサイズや労働環境などの人的環境</w:t>
            </w:r>
          </w:p>
        </w:tc>
        <w:tc>
          <w:tcPr>
            <w:tcW w:w="1852" w:type="dxa"/>
          </w:tcPr>
          <w:p w14:paraId="36FEC706" w14:textId="41CC9B0B" w:rsidR="007659DC" w:rsidRDefault="00935402" w:rsidP="003C45E7">
            <w:pPr>
              <w:spacing w:beforeLines="0" w:before="0"/>
            </w:pPr>
            <w:r>
              <w:rPr>
                <w:rFonts w:hint="eastAsia"/>
              </w:rPr>
              <w:t>7</w:t>
            </w:r>
            <w:r>
              <w:t>.1.3</w:t>
            </w:r>
            <w:r>
              <w:rPr>
                <w:rFonts w:hint="eastAsia"/>
              </w:rPr>
              <w:t>，</w:t>
            </w:r>
            <w:r>
              <w:rPr>
                <w:rFonts w:hint="eastAsia"/>
              </w:rPr>
              <w:t>7</w:t>
            </w:r>
            <w:r>
              <w:t>.1.4</w:t>
            </w:r>
          </w:p>
        </w:tc>
      </w:tr>
      <w:tr w:rsidR="007659DC" w14:paraId="53E94791" w14:textId="77777777" w:rsidTr="00935402">
        <w:tc>
          <w:tcPr>
            <w:tcW w:w="2620" w:type="dxa"/>
          </w:tcPr>
          <w:p w14:paraId="36655450" w14:textId="7228D96A" w:rsidR="007659DC" w:rsidRDefault="00935402" w:rsidP="003C45E7">
            <w:pPr>
              <w:spacing w:beforeLines="0" w:before="0"/>
            </w:pPr>
            <w:r>
              <w:t>c)</w:t>
            </w:r>
            <w:r w:rsidR="007659DC" w:rsidRPr="00682653">
              <w:t>Educational concept and practice</w:t>
            </w:r>
          </w:p>
        </w:tc>
        <w:tc>
          <w:tcPr>
            <w:tcW w:w="4305" w:type="dxa"/>
          </w:tcPr>
          <w:p w14:paraId="68605115" w14:textId="41ED932F" w:rsidR="007659DC" w:rsidRDefault="00935402" w:rsidP="003C45E7">
            <w:pPr>
              <w:spacing w:beforeLines="0" w:before="0"/>
            </w:pPr>
            <w:r>
              <w:rPr>
                <w:rFonts w:hint="eastAsia"/>
              </w:rPr>
              <w:t>教育概念と実践：</w:t>
            </w:r>
            <w:r w:rsidR="007659DC">
              <w:rPr>
                <w:rFonts w:hint="eastAsia"/>
              </w:rPr>
              <w:t>教育カリキュラムとその達成度</w:t>
            </w:r>
          </w:p>
        </w:tc>
        <w:tc>
          <w:tcPr>
            <w:tcW w:w="1852" w:type="dxa"/>
          </w:tcPr>
          <w:p w14:paraId="52139288" w14:textId="332A8CC3" w:rsidR="007659DC" w:rsidRDefault="00935402" w:rsidP="003C45E7">
            <w:pPr>
              <w:spacing w:beforeLines="0" w:before="0"/>
            </w:pPr>
            <w:r>
              <w:rPr>
                <w:rFonts w:hint="eastAsia"/>
              </w:rPr>
              <w:t>8</w:t>
            </w:r>
            <w:r>
              <w:t>.3</w:t>
            </w:r>
          </w:p>
        </w:tc>
      </w:tr>
      <w:tr w:rsidR="007659DC" w14:paraId="797C4491" w14:textId="77777777" w:rsidTr="00935402">
        <w:tc>
          <w:tcPr>
            <w:tcW w:w="2620" w:type="dxa"/>
          </w:tcPr>
          <w:p w14:paraId="376B6F8D" w14:textId="6D6E6A66" w:rsidR="007659DC" w:rsidRDefault="00935402" w:rsidP="003C45E7">
            <w:pPr>
              <w:spacing w:beforeLines="0" w:before="0"/>
            </w:pPr>
            <w:r>
              <w:t>d)</w:t>
            </w:r>
            <w:r w:rsidR="007659DC" w:rsidRPr="00804B9B">
              <w:t>Interaction or process quality</w:t>
            </w:r>
          </w:p>
        </w:tc>
        <w:tc>
          <w:tcPr>
            <w:tcW w:w="4305" w:type="dxa"/>
          </w:tcPr>
          <w:p w14:paraId="2FA340F3" w14:textId="5F874200" w:rsidR="007659DC" w:rsidRDefault="00935402" w:rsidP="003C45E7">
            <w:pPr>
              <w:spacing w:beforeLines="0" w:before="0"/>
            </w:pPr>
            <w:r>
              <w:rPr>
                <w:rFonts w:hint="eastAsia"/>
              </w:rPr>
              <w:t>プロセスの質：</w:t>
            </w:r>
            <w:r w:rsidR="007659DC" w:rsidRPr="00804B9B">
              <w:rPr>
                <w:rFonts w:hint="eastAsia"/>
              </w:rPr>
              <w:t>日々の保育士と子どもたち、子どもたち同士、保育士同士の関係性</w:t>
            </w:r>
          </w:p>
        </w:tc>
        <w:tc>
          <w:tcPr>
            <w:tcW w:w="1852" w:type="dxa"/>
          </w:tcPr>
          <w:p w14:paraId="24FF841E" w14:textId="4A30CCE7" w:rsidR="007659DC" w:rsidRDefault="00935402" w:rsidP="003C45E7">
            <w:pPr>
              <w:spacing w:beforeLines="0" w:before="0"/>
            </w:pPr>
            <w:r w:rsidRPr="00251C86">
              <w:rPr>
                <w:rFonts w:hint="eastAsia"/>
              </w:rPr>
              <w:t>4.2</w:t>
            </w:r>
            <w:r w:rsidRPr="00251C86">
              <w:rPr>
                <w:rFonts w:hint="eastAsia"/>
              </w:rPr>
              <w:t>，</w:t>
            </w:r>
            <w:r w:rsidRPr="00251C86">
              <w:rPr>
                <w:rFonts w:hint="eastAsia"/>
              </w:rPr>
              <w:t>7.1.4</w:t>
            </w:r>
            <w:r w:rsidRPr="00251C86">
              <w:rPr>
                <w:rFonts w:hint="eastAsia"/>
              </w:rPr>
              <w:t>，</w:t>
            </w:r>
            <w:r w:rsidRPr="00251C86">
              <w:rPr>
                <w:rFonts w:hint="eastAsia"/>
              </w:rPr>
              <w:t>7.4</w:t>
            </w:r>
            <w:r w:rsidRPr="00251C86">
              <w:rPr>
                <w:rFonts w:hint="eastAsia"/>
              </w:rPr>
              <w:t>，</w:t>
            </w:r>
            <w:r w:rsidRPr="00251C86">
              <w:rPr>
                <w:rFonts w:hint="eastAsia"/>
              </w:rPr>
              <w:t>8.5</w:t>
            </w:r>
          </w:p>
        </w:tc>
      </w:tr>
      <w:tr w:rsidR="007659DC" w14:paraId="1B99B6AC" w14:textId="77777777" w:rsidTr="00935402">
        <w:tc>
          <w:tcPr>
            <w:tcW w:w="2620" w:type="dxa"/>
          </w:tcPr>
          <w:p w14:paraId="2F5F6E6E" w14:textId="2B8B6725" w:rsidR="007659DC" w:rsidRDefault="00935402" w:rsidP="003C45E7">
            <w:pPr>
              <w:spacing w:beforeLines="0" w:before="0"/>
            </w:pPr>
            <w:r>
              <w:t>e)</w:t>
            </w:r>
            <w:r w:rsidR="007659DC" w:rsidRPr="00804B9B">
              <w:t>Operational quality</w:t>
            </w:r>
          </w:p>
        </w:tc>
        <w:tc>
          <w:tcPr>
            <w:tcW w:w="4305" w:type="dxa"/>
          </w:tcPr>
          <w:p w14:paraId="7B1C4042" w14:textId="077EB80A" w:rsidR="007659DC" w:rsidRDefault="00935402" w:rsidP="003C45E7">
            <w:pPr>
              <w:spacing w:beforeLines="0" w:before="0"/>
            </w:pPr>
            <w:r>
              <w:rPr>
                <w:rFonts w:hint="eastAsia"/>
              </w:rPr>
              <w:t>実施運営の質：</w:t>
            </w:r>
            <w:r w:rsidR="007659DC" w:rsidRPr="00804B9B">
              <w:rPr>
                <w:rFonts w:hint="eastAsia"/>
              </w:rPr>
              <w:t>日々の記録や計画、評価、研修の充実</w:t>
            </w:r>
            <w:r>
              <w:rPr>
                <w:rFonts w:hint="eastAsia"/>
              </w:rPr>
              <w:t>など</w:t>
            </w:r>
            <w:r w:rsidR="007659DC" w:rsidRPr="00804B9B">
              <w:rPr>
                <w:rFonts w:hint="eastAsia"/>
              </w:rPr>
              <w:t>、</w:t>
            </w:r>
            <w:r w:rsidR="007659DC">
              <w:rPr>
                <w:rFonts w:hint="eastAsia"/>
              </w:rPr>
              <w:t>マネジメントの質</w:t>
            </w:r>
          </w:p>
        </w:tc>
        <w:tc>
          <w:tcPr>
            <w:tcW w:w="1852" w:type="dxa"/>
          </w:tcPr>
          <w:p w14:paraId="05DA1D11" w14:textId="559A8E83" w:rsidR="007659DC" w:rsidRDefault="00935402" w:rsidP="003C45E7">
            <w:pPr>
              <w:spacing w:beforeLines="0" w:before="0"/>
            </w:pPr>
            <w:r w:rsidRPr="00251C86">
              <w:rPr>
                <w:rFonts w:hint="eastAsia"/>
              </w:rPr>
              <w:t>7.1.2</w:t>
            </w:r>
            <w:r w:rsidRPr="00251C86">
              <w:rPr>
                <w:rFonts w:hint="eastAsia"/>
              </w:rPr>
              <w:t>，</w:t>
            </w:r>
            <w:r>
              <w:rPr>
                <w:rFonts w:hint="eastAsia"/>
              </w:rPr>
              <w:t>7</w:t>
            </w:r>
            <w:r>
              <w:t>.5</w:t>
            </w:r>
            <w:r>
              <w:rPr>
                <w:rFonts w:hint="eastAsia"/>
              </w:rPr>
              <w:t>，</w:t>
            </w:r>
            <w:r>
              <w:rPr>
                <w:rFonts w:hint="eastAsia"/>
              </w:rPr>
              <w:t>8</w:t>
            </w:r>
            <w:r>
              <w:t>.5</w:t>
            </w:r>
          </w:p>
        </w:tc>
      </w:tr>
      <w:tr w:rsidR="007659DC" w14:paraId="62354759" w14:textId="77777777" w:rsidTr="00935402">
        <w:tc>
          <w:tcPr>
            <w:tcW w:w="2620" w:type="dxa"/>
          </w:tcPr>
          <w:p w14:paraId="73019F60" w14:textId="1C85F6E5" w:rsidR="007659DC" w:rsidRDefault="00935402" w:rsidP="003C45E7">
            <w:pPr>
              <w:spacing w:beforeLines="0" w:before="0"/>
            </w:pPr>
            <w:r>
              <w:t>f)</w:t>
            </w:r>
            <w:r w:rsidR="007659DC" w:rsidRPr="007659DC">
              <w:rPr>
                <w:rFonts w:hint="eastAsia"/>
              </w:rPr>
              <w:t>Child-outcome quality or</w:t>
            </w:r>
            <w:r>
              <w:t xml:space="preserve"> </w:t>
            </w:r>
            <w:r w:rsidR="007659DC" w:rsidRPr="007659DC">
              <w:rPr>
                <w:rFonts w:hint="eastAsia"/>
              </w:rPr>
              <w:t>performance standards</w:t>
            </w:r>
          </w:p>
        </w:tc>
        <w:tc>
          <w:tcPr>
            <w:tcW w:w="4305" w:type="dxa"/>
          </w:tcPr>
          <w:p w14:paraId="204C1D3D" w14:textId="6AF15954" w:rsidR="007659DC" w:rsidRDefault="00935402" w:rsidP="003C45E7">
            <w:pPr>
              <w:spacing w:beforeLines="0" w:before="0"/>
            </w:pPr>
            <w:r w:rsidRPr="007659DC">
              <w:rPr>
                <w:rFonts w:hint="eastAsia"/>
              </w:rPr>
              <w:t>成果の質</w:t>
            </w:r>
            <w:r>
              <w:rPr>
                <w:rFonts w:hint="eastAsia"/>
              </w:rPr>
              <w:t>：健全な市民･労働者の育成</w:t>
            </w:r>
          </w:p>
        </w:tc>
        <w:tc>
          <w:tcPr>
            <w:tcW w:w="1852" w:type="dxa"/>
          </w:tcPr>
          <w:p w14:paraId="230A6E46" w14:textId="3498840D" w:rsidR="007659DC" w:rsidRDefault="00935402" w:rsidP="003C45E7">
            <w:pPr>
              <w:spacing w:beforeLines="0" w:before="0"/>
            </w:pPr>
            <w:r>
              <w:rPr>
                <w:rFonts w:hint="eastAsia"/>
              </w:rPr>
              <w:t>5</w:t>
            </w:r>
            <w:r w:rsidRPr="009B7F45">
              <w:rPr>
                <w:rFonts w:hint="eastAsia"/>
              </w:rPr>
              <w:t>.2</w:t>
            </w:r>
            <w:r w:rsidRPr="009B7F45">
              <w:rPr>
                <w:rFonts w:hint="eastAsia"/>
              </w:rPr>
              <w:t>，</w:t>
            </w:r>
            <w:r>
              <w:rPr>
                <w:rFonts w:hint="eastAsia"/>
              </w:rPr>
              <w:t>8</w:t>
            </w:r>
            <w:r>
              <w:t>.2</w:t>
            </w:r>
          </w:p>
        </w:tc>
      </w:tr>
    </w:tbl>
    <w:p w14:paraId="3D392AA8" w14:textId="7BB37958" w:rsidR="00CF3499" w:rsidRDefault="00935402" w:rsidP="00E44BF4">
      <w:pPr>
        <w:spacing w:before="100"/>
      </w:pPr>
      <w:r>
        <w:rPr>
          <w:rFonts w:hint="eastAsia"/>
        </w:rPr>
        <w:t>※他の箇条</w:t>
      </w:r>
      <w:r w:rsidR="00536D95">
        <w:rPr>
          <w:rFonts w:hint="eastAsia"/>
        </w:rPr>
        <w:t>（</w:t>
      </w:r>
      <w:r w:rsidR="00CF3499">
        <w:rPr>
          <w:rFonts w:hint="eastAsia"/>
        </w:rPr>
        <w:t>4</w:t>
      </w:r>
      <w:r w:rsidR="00CF3499">
        <w:t>.1</w:t>
      </w:r>
      <w:r w:rsidR="00E44BF4">
        <w:rPr>
          <w:rFonts w:hint="eastAsia"/>
        </w:rPr>
        <w:t>,</w:t>
      </w:r>
      <w:r w:rsidR="00E44BF4">
        <w:t>3</w:t>
      </w:r>
      <w:r w:rsidR="00E44BF4">
        <w:rPr>
          <w:rFonts w:hint="eastAsia"/>
        </w:rPr>
        <w:t>,</w:t>
      </w:r>
      <w:r w:rsidR="00E44BF4">
        <w:t>4</w:t>
      </w:r>
      <w:r w:rsidR="00E44BF4">
        <w:rPr>
          <w:rFonts w:hint="eastAsia"/>
        </w:rPr>
        <w:t>，</w:t>
      </w:r>
      <w:r w:rsidR="00E44BF4">
        <w:rPr>
          <w:rFonts w:hint="eastAsia"/>
        </w:rPr>
        <w:t>5</w:t>
      </w:r>
      <w:r w:rsidR="00E44BF4">
        <w:t>.1-3</w:t>
      </w:r>
      <w:r w:rsidR="00E44BF4">
        <w:rPr>
          <w:rFonts w:hint="eastAsia"/>
        </w:rPr>
        <w:t>，</w:t>
      </w:r>
      <w:r w:rsidR="00E44BF4">
        <w:rPr>
          <w:rFonts w:hint="eastAsia"/>
        </w:rPr>
        <w:t>6</w:t>
      </w:r>
      <w:r w:rsidR="00E44BF4">
        <w:rPr>
          <w:rFonts w:hint="eastAsia"/>
        </w:rPr>
        <w:t>，</w:t>
      </w:r>
      <w:r w:rsidR="00E44BF4">
        <w:rPr>
          <w:rFonts w:hint="eastAsia"/>
        </w:rPr>
        <w:t>7</w:t>
      </w:r>
      <w:r w:rsidR="00E44BF4">
        <w:rPr>
          <w:rFonts w:hint="eastAsia"/>
        </w:rPr>
        <w:t>，</w:t>
      </w:r>
      <w:r w:rsidR="00E44BF4">
        <w:rPr>
          <w:rFonts w:hint="eastAsia"/>
        </w:rPr>
        <w:t>8</w:t>
      </w:r>
      <w:r w:rsidR="00E44BF4">
        <w:t>.1</w:t>
      </w:r>
      <w:r w:rsidR="00E44BF4">
        <w:rPr>
          <w:rFonts w:hint="eastAsia"/>
        </w:rPr>
        <w:t>,</w:t>
      </w:r>
      <w:r w:rsidR="00E44BF4">
        <w:t>4</w:t>
      </w:r>
      <w:r w:rsidR="00E44BF4">
        <w:rPr>
          <w:rFonts w:hint="eastAsia"/>
        </w:rPr>
        <w:t>,</w:t>
      </w:r>
      <w:r w:rsidR="00E44BF4">
        <w:t>6</w:t>
      </w:r>
      <w:r w:rsidR="00E44BF4">
        <w:rPr>
          <w:rFonts w:hint="eastAsia"/>
        </w:rPr>
        <w:t>,</w:t>
      </w:r>
      <w:r w:rsidR="00E44BF4">
        <w:t>7</w:t>
      </w:r>
      <w:r w:rsidR="00E44BF4">
        <w:rPr>
          <w:rFonts w:hint="eastAsia"/>
        </w:rPr>
        <w:t>，</w:t>
      </w:r>
      <w:r w:rsidR="00E44BF4">
        <w:rPr>
          <w:rFonts w:hint="eastAsia"/>
        </w:rPr>
        <w:t>9</w:t>
      </w:r>
      <w:r w:rsidR="00E44BF4">
        <w:rPr>
          <w:rFonts w:hint="eastAsia"/>
        </w:rPr>
        <w:t>，</w:t>
      </w:r>
      <w:r w:rsidR="00E44BF4">
        <w:rPr>
          <w:rFonts w:hint="eastAsia"/>
        </w:rPr>
        <w:t>10</w:t>
      </w:r>
      <w:r w:rsidR="00536D95">
        <w:rPr>
          <w:rFonts w:hint="eastAsia"/>
        </w:rPr>
        <w:t>）は</w:t>
      </w:r>
      <w:r>
        <w:rPr>
          <w:rFonts w:hint="eastAsia"/>
        </w:rPr>
        <w:t>保育園経営組織に関する事項</w:t>
      </w:r>
      <w:r w:rsidR="00536D95">
        <w:rPr>
          <w:rFonts w:hint="eastAsia"/>
        </w:rPr>
        <w:t>で</w:t>
      </w:r>
      <w:r w:rsidR="003C45E7">
        <w:rPr>
          <w:rFonts w:hint="eastAsia"/>
        </w:rPr>
        <w:t>，それぞれ間接的に関連づけることができます</w:t>
      </w:r>
      <w:r w:rsidR="00536D95">
        <w:rPr>
          <w:rFonts w:hint="eastAsia"/>
        </w:rPr>
        <w:t>。</w:t>
      </w:r>
    </w:p>
    <w:p w14:paraId="5547D2B7" w14:textId="77777777" w:rsidR="00536D95" w:rsidRDefault="00536D95" w:rsidP="00682653">
      <w:pPr>
        <w:spacing w:before="100"/>
      </w:pPr>
    </w:p>
    <w:p w14:paraId="421C6D8E" w14:textId="624D5A68" w:rsidR="00804B9B" w:rsidRDefault="00AC2EF5" w:rsidP="00682653">
      <w:pPr>
        <w:spacing w:before="100"/>
      </w:pPr>
      <w:r w:rsidRPr="00AC2EF5">
        <w:rPr>
          <w:rFonts w:hint="eastAsia"/>
        </w:rPr>
        <w:t xml:space="preserve">　</w:t>
      </w:r>
      <w:r w:rsidR="00536D95">
        <w:rPr>
          <w:rFonts w:hint="eastAsia"/>
        </w:rPr>
        <w:t>SS</w:t>
      </w:r>
      <w:r w:rsidR="00536D95">
        <w:rPr>
          <w:rFonts w:hint="eastAsia"/>
        </w:rPr>
        <w:t>Ⅱ</w:t>
      </w:r>
      <w:r w:rsidRPr="00AC2EF5">
        <w:rPr>
          <w:rFonts w:hint="eastAsia"/>
        </w:rPr>
        <w:t>では，“保育の質”は</w:t>
      </w:r>
      <w:r w:rsidR="007D52DB">
        <w:rPr>
          <w:rFonts w:hint="eastAsia"/>
        </w:rPr>
        <w:t>保育を</w:t>
      </w:r>
      <w:r w:rsidRPr="00AC2EF5">
        <w:rPr>
          <w:rFonts w:hint="eastAsia"/>
        </w:rPr>
        <w:t>提供する側</w:t>
      </w:r>
      <w:r w:rsidR="007D52DB">
        <w:rPr>
          <w:rFonts w:hint="eastAsia"/>
        </w:rPr>
        <w:t>，</w:t>
      </w:r>
      <w:r w:rsidRPr="00AC2EF5">
        <w:rPr>
          <w:rFonts w:hint="eastAsia"/>
        </w:rPr>
        <w:t>つまり行政や教育界が決めることを前提にしているようで，品質は顧客が決めるというビジネス界の考え方とは異なります。したがって</w:t>
      </w:r>
      <w:r w:rsidR="00314088">
        <w:rPr>
          <w:rFonts w:hint="eastAsia"/>
        </w:rPr>
        <w:t>“顧客対応・顧客満足”</w:t>
      </w:r>
      <w:r w:rsidRPr="00AC2EF5">
        <w:rPr>
          <w:rFonts w:hint="eastAsia"/>
        </w:rPr>
        <w:t>に該当する項目は，</w:t>
      </w:r>
      <w:r w:rsidR="00536D95">
        <w:rPr>
          <w:rFonts w:hint="eastAsia"/>
        </w:rPr>
        <w:t>SS</w:t>
      </w:r>
      <w:r w:rsidR="00536D95">
        <w:rPr>
          <w:rFonts w:hint="eastAsia"/>
        </w:rPr>
        <w:t>Ⅱにはありませんが，</w:t>
      </w:r>
      <w:r w:rsidR="00536D95">
        <w:rPr>
          <w:rFonts w:hint="eastAsia"/>
        </w:rPr>
        <w:t>a)</w:t>
      </w:r>
      <w:r w:rsidR="00536D95">
        <w:rPr>
          <w:rFonts w:hint="eastAsia"/>
        </w:rPr>
        <w:t>において“保育の質”の方向感は，</w:t>
      </w:r>
      <w:r w:rsidR="00C02EE2">
        <w:rPr>
          <w:rFonts w:hint="eastAsia"/>
        </w:rPr>
        <w:t>顧客</w:t>
      </w:r>
      <w:r w:rsidR="00536D95">
        <w:rPr>
          <w:rFonts w:hint="eastAsia"/>
        </w:rPr>
        <w:t>である</w:t>
      </w:r>
      <w:r w:rsidR="00C02EE2">
        <w:rPr>
          <w:rFonts w:hint="eastAsia"/>
        </w:rPr>
        <w:t>園児，そしてその保護者</w:t>
      </w:r>
      <w:r w:rsidR="00536D95">
        <w:rPr>
          <w:rFonts w:hint="eastAsia"/>
        </w:rPr>
        <w:t>が決めるものと</w:t>
      </w:r>
      <w:r w:rsidR="00C02EE2">
        <w:rPr>
          <w:rFonts w:hint="eastAsia"/>
        </w:rPr>
        <w:t>考え</w:t>
      </w:r>
      <w:r w:rsidR="000D6946">
        <w:rPr>
          <w:rFonts w:hint="eastAsia"/>
        </w:rPr>
        <w:t>，ここに含めています</w:t>
      </w:r>
      <w:r w:rsidR="00C02EE2">
        <w:rPr>
          <w:rFonts w:hint="eastAsia"/>
        </w:rPr>
        <w:t>。</w:t>
      </w:r>
    </w:p>
    <w:p w14:paraId="1FFAC196" w14:textId="77777777" w:rsidR="000D6946" w:rsidRDefault="000D6946" w:rsidP="00682653">
      <w:pPr>
        <w:spacing w:before="100"/>
      </w:pPr>
    </w:p>
    <w:p w14:paraId="61F4BC55" w14:textId="4C9234A7" w:rsidR="00381922" w:rsidRDefault="00381922" w:rsidP="00682653">
      <w:pPr>
        <w:spacing w:before="100"/>
      </w:pPr>
      <w:r>
        <w:rPr>
          <w:rFonts w:hint="eastAsia"/>
        </w:rPr>
        <w:lastRenderedPageBreak/>
        <w:t>4</w:t>
      </w:r>
      <w:r>
        <w:t>.2</w:t>
      </w:r>
      <w:r>
        <w:rPr>
          <w:rFonts w:hint="eastAsia"/>
        </w:rPr>
        <w:t xml:space="preserve">　</w:t>
      </w:r>
      <w:r w:rsidR="00536D95">
        <w:rPr>
          <w:rFonts w:hint="eastAsia"/>
        </w:rPr>
        <w:t>不適合</w:t>
      </w:r>
    </w:p>
    <w:p w14:paraId="40531BD2" w14:textId="2D947A60" w:rsidR="00536D95" w:rsidRDefault="00536D95" w:rsidP="00682653">
      <w:pPr>
        <w:spacing w:before="100"/>
      </w:pPr>
      <w:r>
        <w:rPr>
          <w:rFonts w:hint="eastAsia"/>
        </w:rPr>
        <w:t xml:space="preserve">　品質目標達成に向けた「品質目標管理シート」に基づく活動が，宮崎地区では開始されていませんでした。本件は事前に把握できていたので，監査実施日に</w:t>
      </w:r>
      <w:r w:rsidR="00D1741C">
        <w:rPr>
          <w:rFonts w:hint="eastAsia"/>
        </w:rPr>
        <w:t>改めて管理責任者から説明を行い，活動が開始されることを確認しました。なお多くの園では当該活動は行われており，中には既に目標を達成していた園もありました。</w:t>
      </w:r>
    </w:p>
    <w:p w14:paraId="6F10AF35" w14:textId="77777777" w:rsidR="000D6946" w:rsidRDefault="000D6946" w:rsidP="00682653">
      <w:pPr>
        <w:spacing w:before="100"/>
      </w:pPr>
    </w:p>
    <w:p w14:paraId="342783B3" w14:textId="71E165F0" w:rsidR="00D1741C" w:rsidRDefault="00D1741C" w:rsidP="00682653">
      <w:pPr>
        <w:spacing w:before="100"/>
      </w:pPr>
      <w:r>
        <w:rPr>
          <w:rFonts w:hint="eastAsia"/>
        </w:rPr>
        <w:t>4</w:t>
      </w:r>
      <w:r>
        <w:t>.3</w:t>
      </w:r>
      <w:r>
        <w:rPr>
          <w:rFonts w:hint="eastAsia"/>
        </w:rPr>
        <w:t xml:space="preserve">　改善事項</w:t>
      </w:r>
    </w:p>
    <w:p w14:paraId="5D21F3E3" w14:textId="77777777" w:rsidR="009A0FD7" w:rsidRDefault="00A74B0F" w:rsidP="00682653">
      <w:pPr>
        <w:spacing w:before="100"/>
      </w:pPr>
      <w:r>
        <w:rPr>
          <w:rFonts w:hint="eastAsia"/>
        </w:rPr>
        <w:t>a)</w:t>
      </w:r>
      <w:r>
        <w:t xml:space="preserve"> </w:t>
      </w:r>
      <w:r w:rsidR="00536D95">
        <w:rPr>
          <w:rFonts w:hint="eastAsia"/>
        </w:rPr>
        <w:t>志向性の質：</w:t>
      </w:r>
    </w:p>
    <w:p w14:paraId="44FD6790" w14:textId="7088CE5D" w:rsidR="00954A67" w:rsidRDefault="009A0FD7" w:rsidP="009A0FD7">
      <w:pPr>
        <w:spacing w:before="100"/>
        <w:ind w:firstLineChars="100" w:firstLine="210"/>
      </w:pPr>
      <w:r>
        <w:rPr>
          <w:rFonts w:hint="eastAsia"/>
        </w:rPr>
        <w:t>本項目は“政府や自治体が示す方向性”ということで，法規制</w:t>
      </w:r>
      <w:r w:rsidR="000D6946">
        <w:rPr>
          <w:rFonts w:hint="eastAsia"/>
        </w:rPr>
        <w:t>及び</w:t>
      </w:r>
      <w:r>
        <w:rPr>
          <w:rFonts w:hint="eastAsia"/>
        </w:rPr>
        <w:t>政策の質（善し悪し）を示しており，本来は該当しません。しかしながら当園</w:t>
      </w:r>
      <w:r w:rsidR="000D6946">
        <w:rPr>
          <w:rFonts w:hint="eastAsia"/>
        </w:rPr>
        <w:t>は</w:t>
      </w:r>
      <w:r>
        <w:rPr>
          <w:rFonts w:hint="eastAsia"/>
        </w:rPr>
        <w:t>運営方針</w:t>
      </w:r>
      <w:r w:rsidR="000D6946">
        <w:rPr>
          <w:rFonts w:hint="eastAsia"/>
        </w:rPr>
        <w:t>で</w:t>
      </w:r>
      <w:r>
        <w:rPr>
          <w:rFonts w:hint="eastAsia"/>
        </w:rPr>
        <w:t>顧客である園児及び保護者に寄り添うことを基本姿勢にしていることから，ここではこれら</w:t>
      </w:r>
      <w:r w:rsidR="00314088">
        <w:rPr>
          <w:rFonts w:hint="eastAsia"/>
        </w:rPr>
        <w:t>顧客</w:t>
      </w:r>
      <w:r w:rsidR="00913F07">
        <w:rPr>
          <w:rFonts w:hint="eastAsia"/>
        </w:rPr>
        <w:t>の</w:t>
      </w:r>
      <w:r w:rsidR="00DA35D3">
        <w:rPr>
          <w:rFonts w:hint="eastAsia"/>
        </w:rPr>
        <w:t>要望</w:t>
      </w:r>
      <w:r w:rsidR="00913F07">
        <w:rPr>
          <w:rFonts w:hint="eastAsia"/>
        </w:rPr>
        <w:t>への対応としています。</w:t>
      </w:r>
    </w:p>
    <w:p w14:paraId="2CAA2249" w14:textId="3155D5F2" w:rsidR="000B5EA2" w:rsidRDefault="000B5EA2" w:rsidP="00682653">
      <w:pPr>
        <w:spacing w:before="100"/>
      </w:pPr>
      <w:r>
        <w:rPr>
          <w:rFonts w:hint="eastAsia"/>
        </w:rPr>
        <w:t>(1)</w:t>
      </w:r>
      <w:r>
        <w:t xml:space="preserve"> </w:t>
      </w:r>
      <w:r>
        <w:rPr>
          <w:rFonts w:hint="eastAsia"/>
        </w:rPr>
        <w:t>課題のある園児への対応</w:t>
      </w:r>
    </w:p>
    <w:tbl>
      <w:tblPr>
        <w:tblStyle w:val="a7"/>
        <w:tblW w:w="0" w:type="auto"/>
        <w:tblLook w:val="04A0" w:firstRow="1" w:lastRow="0" w:firstColumn="1" w:lastColumn="0" w:noHBand="0" w:noVBand="1"/>
      </w:tblPr>
      <w:tblGrid>
        <w:gridCol w:w="5035"/>
        <w:gridCol w:w="3742"/>
      </w:tblGrid>
      <w:tr w:rsidR="00D1741C" w14:paraId="1D2784B3" w14:textId="77777777" w:rsidTr="007705A8">
        <w:tc>
          <w:tcPr>
            <w:tcW w:w="5035" w:type="dxa"/>
          </w:tcPr>
          <w:p w14:paraId="7B2B3F1B" w14:textId="449C22BE" w:rsidR="00D1741C" w:rsidRDefault="00D1741C" w:rsidP="00D1741C">
            <w:pPr>
              <w:spacing w:before="100"/>
              <w:jc w:val="center"/>
            </w:pPr>
            <w:r>
              <w:rPr>
                <w:rFonts w:hint="eastAsia"/>
              </w:rPr>
              <w:t>観察・聴取した事実</w:t>
            </w:r>
          </w:p>
        </w:tc>
        <w:tc>
          <w:tcPr>
            <w:tcW w:w="3742" w:type="dxa"/>
          </w:tcPr>
          <w:p w14:paraId="4520FA1A" w14:textId="6B875E1F" w:rsidR="00D1741C" w:rsidRDefault="00D1741C" w:rsidP="00D1741C">
            <w:pPr>
              <w:spacing w:before="100"/>
              <w:jc w:val="center"/>
            </w:pPr>
            <w:r>
              <w:rPr>
                <w:rFonts w:hint="eastAsia"/>
              </w:rPr>
              <w:t>所見と改善提言</w:t>
            </w:r>
          </w:p>
        </w:tc>
      </w:tr>
      <w:tr w:rsidR="00D1741C" w14:paraId="528A77F6" w14:textId="77777777" w:rsidTr="007705A8">
        <w:tc>
          <w:tcPr>
            <w:tcW w:w="5035" w:type="dxa"/>
          </w:tcPr>
          <w:p w14:paraId="52872FAC" w14:textId="77777777" w:rsidR="00D1741C" w:rsidRDefault="00D1741C" w:rsidP="00682653">
            <w:pPr>
              <w:spacing w:before="100"/>
            </w:pPr>
            <w:r>
              <w:rPr>
                <w:rFonts w:hint="eastAsia"/>
              </w:rPr>
              <w:t>・向原）</w:t>
            </w:r>
            <w:r w:rsidRPr="00D1741C">
              <w:rPr>
                <w:rFonts w:hint="eastAsia"/>
              </w:rPr>
              <w:t>卵アレルギーの園児，両親とも中国人で日本語が十分に話せない</w:t>
            </w:r>
            <w:r w:rsidRPr="00D1741C">
              <w:rPr>
                <w:rFonts w:hint="eastAsia"/>
              </w:rPr>
              <w:t>1</w:t>
            </w:r>
            <w:r w:rsidRPr="00D1741C">
              <w:rPr>
                <w:rFonts w:hint="eastAsia"/>
              </w:rPr>
              <w:t>歳児がいます。</w:t>
            </w:r>
          </w:p>
          <w:p w14:paraId="3E4D7DD4" w14:textId="39BA9028" w:rsidR="00B41FA9" w:rsidRDefault="00D1741C" w:rsidP="00682653">
            <w:pPr>
              <w:spacing w:before="100"/>
            </w:pPr>
            <w:r>
              <w:rPr>
                <w:rFonts w:hint="eastAsia"/>
              </w:rPr>
              <w:t>・西麻布）</w:t>
            </w:r>
            <w:r w:rsidRPr="00D1741C">
              <w:rPr>
                <w:rFonts w:hint="eastAsia"/>
              </w:rPr>
              <w:t>4)</w:t>
            </w:r>
            <w:r w:rsidRPr="00D1741C">
              <w:rPr>
                <w:rFonts w:hint="eastAsia"/>
              </w:rPr>
              <w:t>①園でミルク</w:t>
            </w:r>
            <w:r w:rsidRPr="00D1741C">
              <w:rPr>
                <w:rFonts w:hint="eastAsia"/>
              </w:rPr>
              <w:t>/</w:t>
            </w:r>
            <w:r w:rsidRPr="00D1741C">
              <w:rPr>
                <w:rFonts w:hint="eastAsia"/>
              </w:rPr>
              <w:t>離乳食を一切口にしない</w:t>
            </w:r>
            <w:r w:rsidRPr="00D1741C">
              <w:rPr>
                <w:rFonts w:hint="eastAsia"/>
              </w:rPr>
              <w:t>(10</w:t>
            </w:r>
            <w:r w:rsidRPr="00D1741C">
              <w:rPr>
                <w:rFonts w:hint="eastAsia"/>
              </w:rPr>
              <w:t>ヶ月女</w:t>
            </w:r>
            <w:r w:rsidRPr="00D1741C">
              <w:rPr>
                <w:rFonts w:hint="eastAsia"/>
              </w:rPr>
              <w:t>)</w:t>
            </w:r>
            <w:r w:rsidRPr="00D1741C">
              <w:rPr>
                <w:rFonts w:hint="eastAsia"/>
              </w:rPr>
              <w:t>。②軟骨無形成症</w:t>
            </w:r>
            <w:r w:rsidRPr="00D1741C">
              <w:rPr>
                <w:rFonts w:hint="eastAsia"/>
              </w:rPr>
              <w:t>(1</w:t>
            </w:r>
            <w:r w:rsidRPr="00D1741C">
              <w:rPr>
                <w:rFonts w:hint="eastAsia"/>
              </w:rPr>
              <w:t>歳</w:t>
            </w:r>
            <w:r w:rsidRPr="00D1741C">
              <w:rPr>
                <w:rFonts w:hint="eastAsia"/>
              </w:rPr>
              <w:t>9</w:t>
            </w:r>
            <w:r w:rsidRPr="00D1741C">
              <w:rPr>
                <w:rFonts w:hint="eastAsia"/>
              </w:rPr>
              <w:t>ヶ月女</w:t>
            </w:r>
            <w:r w:rsidRPr="00D1741C">
              <w:rPr>
                <w:rFonts w:hint="eastAsia"/>
              </w:rPr>
              <w:t>)</w:t>
            </w:r>
            <w:r w:rsidRPr="00D1741C">
              <w:rPr>
                <w:rFonts w:hint="eastAsia"/>
              </w:rPr>
              <w:t>で言葉の遅れあり，など個別対応の必要な園児が在籍しています。</w:t>
            </w:r>
          </w:p>
          <w:p w14:paraId="101A84EC" w14:textId="4482830B" w:rsidR="00B41FA9" w:rsidRDefault="00B41FA9" w:rsidP="00682653">
            <w:pPr>
              <w:spacing w:before="100"/>
            </w:pPr>
            <w:r>
              <w:rPr>
                <w:rFonts w:hint="eastAsia"/>
              </w:rPr>
              <w:t>・勝田台）</w:t>
            </w:r>
            <w:r w:rsidRPr="00B41FA9">
              <w:rPr>
                <w:rFonts w:hint="eastAsia"/>
              </w:rPr>
              <w:t>多様な背景</w:t>
            </w:r>
            <w:r w:rsidRPr="00B41FA9">
              <w:rPr>
                <w:rFonts w:hint="eastAsia"/>
              </w:rPr>
              <w:t>(</w:t>
            </w:r>
            <w:r w:rsidRPr="00B41FA9">
              <w:rPr>
                <w:rFonts w:hint="eastAsia"/>
              </w:rPr>
              <w:t>母子家庭，父のみ，夜勤，外国籍</w:t>
            </w:r>
            <w:r w:rsidRPr="00B41FA9">
              <w:rPr>
                <w:rFonts w:hint="eastAsia"/>
              </w:rPr>
              <w:t>)</w:t>
            </w:r>
            <w:r w:rsidRPr="00B41FA9">
              <w:rPr>
                <w:rFonts w:hint="eastAsia"/>
              </w:rPr>
              <w:t>を持つ児童が比較的多く，対応に苦慮しています。</w:t>
            </w:r>
          </w:p>
        </w:tc>
        <w:tc>
          <w:tcPr>
            <w:tcW w:w="3742" w:type="dxa"/>
          </w:tcPr>
          <w:p w14:paraId="4473856D" w14:textId="3AEFC0EC" w:rsidR="007705A8" w:rsidRDefault="007705A8" w:rsidP="00682653">
            <w:pPr>
              <w:spacing w:before="100"/>
            </w:pPr>
            <w:r>
              <w:rPr>
                <w:rFonts w:hint="eastAsia"/>
              </w:rPr>
              <w:t>所見：</w:t>
            </w:r>
            <w:r w:rsidR="008609EA">
              <w:rPr>
                <w:rFonts w:hint="eastAsia"/>
              </w:rPr>
              <w:t>可能な範囲で適切に対処されています。</w:t>
            </w:r>
          </w:p>
          <w:p w14:paraId="646A068F" w14:textId="025EA3DE" w:rsidR="00D1741C" w:rsidRPr="00B41FA9" w:rsidRDefault="007705A8" w:rsidP="00682653">
            <w:pPr>
              <w:spacing w:before="100"/>
            </w:pPr>
            <w:r>
              <w:rPr>
                <w:rFonts w:hint="eastAsia"/>
              </w:rPr>
              <w:t>提言：</w:t>
            </w:r>
            <w:r w:rsidR="008609EA" w:rsidRPr="007705A8">
              <w:rPr>
                <w:rFonts w:hint="eastAsia"/>
              </w:rPr>
              <w:t>保育スタッフの精神的負担感を軽減</w:t>
            </w:r>
            <w:r w:rsidR="008609EA">
              <w:rPr>
                <w:rFonts w:hint="eastAsia"/>
              </w:rPr>
              <w:t>する必要があります。</w:t>
            </w:r>
            <w:r w:rsidR="00B41FA9" w:rsidRPr="00B41FA9">
              <w:rPr>
                <w:rFonts w:hint="eastAsia"/>
              </w:rPr>
              <w:t>課題のある園児</w:t>
            </w:r>
            <w:r w:rsidR="00B41FA9" w:rsidRPr="00B41FA9">
              <w:rPr>
                <w:rFonts w:hint="eastAsia"/>
              </w:rPr>
              <w:t>(</w:t>
            </w:r>
            <w:r w:rsidR="00B41FA9" w:rsidRPr="00B41FA9">
              <w:rPr>
                <w:rFonts w:hint="eastAsia"/>
              </w:rPr>
              <w:t>母子家庭，父のみ，</w:t>
            </w:r>
            <w:r>
              <w:rPr>
                <w:rFonts w:hint="eastAsia"/>
              </w:rPr>
              <w:t>親が</w:t>
            </w:r>
            <w:r w:rsidR="00B41FA9" w:rsidRPr="00B41FA9">
              <w:rPr>
                <w:rFonts w:hint="eastAsia"/>
              </w:rPr>
              <w:t>夜勤，両親</w:t>
            </w:r>
            <w:r>
              <w:rPr>
                <w:rFonts w:hint="eastAsia"/>
              </w:rPr>
              <w:t>共</w:t>
            </w:r>
            <w:r w:rsidR="00B41FA9" w:rsidRPr="00B41FA9">
              <w:rPr>
                <w:rFonts w:hint="eastAsia"/>
              </w:rPr>
              <w:t>外国籍</w:t>
            </w:r>
            <w:r>
              <w:rPr>
                <w:rFonts w:hint="eastAsia"/>
              </w:rPr>
              <w:t>など</w:t>
            </w:r>
            <w:r w:rsidR="00B41FA9" w:rsidRPr="00B41FA9">
              <w:rPr>
                <w:rFonts w:hint="eastAsia"/>
              </w:rPr>
              <w:t>)</w:t>
            </w:r>
            <w:r>
              <w:rPr>
                <w:rFonts w:hint="eastAsia"/>
              </w:rPr>
              <w:t>について，</w:t>
            </w:r>
            <w:r w:rsidR="00B41FA9" w:rsidRPr="00B41FA9">
              <w:rPr>
                <w:rFonts w:hint="eastAsia"/>
              </w:rPr>
              <w:t>入園の是否，入園後の対応と人員の配分など</w:t>
            </w:r>
            <w:r>
              <w:rPr>
                <w:rFonts w:hint="eastAsia"/>
              </w:rPr>
              <w:t>，</w:t>
            </w:r>
            <w:r w:rsidR="00B41FA9">
              <w:rPr>
                <w:rFonts w:hint="eastAsia"/>
              </w:rPr>
              <w:t>当園としての対応</w:t>
            </w:r>
            <w:r w:rsidR="00B41FA9" w:rsidRPr="00B41FA9">
              <w:rPr>
                <w:rFonts w:hint="eastAsia"/>
              </w:rPr>
              <w:t>標準</w:t>
            </w:r>
            <w:r w:rsidR="00B41FA9">
              <w:rPr>
                <w:rFonts w:hint="eastAsia"/>
              </w:rPr>
              <w:t>・ガイドラインを明文化してはどうでしょうか</w:t>
            </w:r>
            <w:r w:rsidR="00B41FA9" w:rsidRPr="00B41FA9">
              <w:rPr>
                <w:rFonts w:hint="eastAsia"/>
              </w:rPr>
              <w:t>。</w:t>
            </w:r>
          </w:p>
        </w:tc>
      </w:tr>
    </w:tbl>
    <w:p w14:paraId="75C2B7FA" w14:textId="7EA2ADEE" w:rsidR="000B5EA2" w:rsidRDefault="000B5EA2" w:rsidP="00682653">
      <w:pPr>
        <w:spacing w:before="100"/>
      </w:pPr>
      <w:r>
        <w:rPr>
          <w:rFonts w:hint="eastAsia"/>
        </w:rPr>
        <w:t>(2)</w:t>
      </w:r>
      <w:r>
        <w:t xml:space="preserve"> </w:t>
      </w:r>
      <w:r>
        <w:rPr>
          <w:rFonts w:hint="eastAsia"/>
        </w:rPr>
        <w:t>問題児への対応</w:t>
      </w:r>
    </w:p>
    <w:tbl>
      <w:tblPr>
        <w:tblStyle w:val="a7"/>
        <w:tblW w:w="0" w:type="auto"/>
        <w:tblLook w:val="04A0" w:firstRow="1" w:lastRow="0" w:firstColumn="1" w:lastColumn="0" w:noHBand="0" w:noVBand="1"/>
      </w:tblPr>
      <w:tblGrid>
        <w:gridCol w:w="2620"/>
        <w:gridCol w:w="6157"/>
      </w:tblGrid>
      <w:tr w:rsidR="00362CB3" w14:paraId="2555ACF2" w14:textId="77777777" w:rsidTr="00362CB3">
        <w:tc>
          <w:tcPr>
            <w:tcW w:w="2620" w:type="dxa"/>
          </w:tcPr>
          <w:p w14:paraId="1D55D16F" w14:textId="77777777" w:rsidR="00362CB3" w:rsidRDefault="00362CB3" w:rsidP="00D645BD">
            <w:pPr>
              <w:spacing w:before="100"/>
              <w:jc w:val="center"/>
            </w:pPr>
            <w:r>
              <w:rPr>
                <w:rFonts w:hint="eastAsia"/>
              </w:rPr>
              <w:t>観察・聴取した事実</w:t>
            </w:r>
          </w:p>
        </w:tc>
        <w:tc>
          <w:tcPr>
            <w:tcW w:w="6157" w:type="dxa"/>
          </w:tcPr>
          <w:p w14:paraId="0050583C" w14:textId="77777777" w:rsidR="00362CB3" w:rsidRDefault="00362CB3" w:rsidP="00D645BD">
            <w:pPr>
              <w:spacing w:before="100"/>
              <w:jc w:val="center"/>
            </w:pPr>
            <w:r>
              <w:rPr>
                <w:rFonts w:hint="eastAsia"/>
              </w:rPr>
              <w:t>所見と改善提言</w:t>
            </w:r>
          </w:p>
        </w:tc>
      </w:tr>
      <w:tr w:rsidR="007705A8" w14:paraId="47891C56" w14:textId="77777777" w:rsidTr="007705A8">
        <w:tc>
          <w:tcPr>
            <w:tcW w:w="2620" w:type="dxa"/>
          </w:tcPr>
          <w:p w14:paraId="6F14CC33" w14:textId="77777777" w:rsidR="007705A8" w:rsidRDefault="007705A8" w:rsidP="00D645BD">
            <w:pPr>
              <w:spacing w:before="100"/>
            </w:pPr>
            <w:r w:rsidRPr="00B41FA9">
              <w:rPr>
                <w:rFonts w:hint="eastAsia"/>
              </w:rPr>
              <w:t>・目白髙田）精神的に不安定でストレスを友達にぶつけることで，回りにも悪い影響を与えている園児がいます。</w:t>
            </w:r>
          </w:p>
        </w:tc>
        <w:tc>
          <w:tcPr>
            <w:tcW w:w="6157" w:type="dxa"/>
          </w:tcPr>
          <w:p w14:paraId="53B72518" w14:textId="1BB03B9D" w:rsidR="007705A8" w:rsidRDefault="007705A8" w:rsidP="00D645BD">
            <w:pPr>
              <w:spacing w:before="100"/>
            </w:pPr>
            <w:r>
              <w:rPr>
                <w:rFonts w:hint="eastAsia"/>
              </w:rPr>
              <w:t>所見：</w:t>
            </w:r>
            <w:r w:rsidR="008609EA">
              <w:rPr>
                <w:rFonts w:hint="eastAsia"/>
              </w:rPr>
              <w:t>困ってい</w:t>
            </w:r>
            <w:r w:rsidR="00F17CDE">
              <w:rPr>
                <w:rFonts w:hint="eastAsia"/>
              </w:rPr>
              <w:t>られ</w:t>
            </w:r>
            <w:r w:rsidR="008609EA">
              <w:rPr>
                <w:rFonts w:hint="eastAsia"/>
              </w:rPr>
              <w:t>るものの</w:t>
            </w:r>
            <w:r w:rsidR="00F17CDE">
              <w:rPr>
                <w:rFonts w:hint="eastAsia"/>
              </w:rPr>
              <w:t>，現在は相応</w:t>
            </w:r>
            <w:r w:rsidR="008609EA" w:rsidRPr="008609EA">
              <w:rPr>
                <w:rFonts w:hint="eastAsia"/>
              </w:rPr>
              <w:t>に対処されています</w:t>
            </w:r>
            <w:r w:rsidR="00F17CDE">
              <w:rPr>
                <w:rFonts w:hint="eastAsia"/>
              </w:rPr>
              <w:t>。</w:t>
            </w:r>
          </w:p>
          <w:p w14:paraId="0BEABE09" w14:textId="722DE50F" w:rsidR="007705A8" w:rsidRPr="00B41FA9" w:rsidRDefault="007705A8" w:rsidP="00D645BD">
            <w:pPr>
              <w:spacing w:before="100"/>
            </w:pPr>
            <w:r>
              <w:rPr>
                <w:rFonts w:hint="eastAsia"/>
              </w:rPr>
              <w:t>提言：</w:t>
            </w:r>
            <w:r w:rsidR="008609EA" w:rsidRPr="007705A8">
              <w:rPr>
                <w:rFonts w:hint="eastAsia"/>
              </w:rPr>
              <w:t>保育スタッフの精神的負担感を軽減する必要があります。</w:t>
            </w:r>
            <w:r w:rsidRPr="00B41FA9">
              <w:rPr>
                <w:rFonts w:hint="eastAsia"/>
              </w:rPr>
              <w:t>精神的に不安定な園児の保育について，「ヒヤリハット」に残すだけでなく，</w:t>
            </w:r>
            <w:r>
              <w:rPr>
                <w:rFonts w:hint="eastAsia"/>
              </w:rPr>
              <w:t>ベテランによる状況把握と対応助言，あるいは対応方法の研修受講など，</w:t>
            </w:r>
            <w:r w:rsidRPr="00B41FA9">
              <w:rPr>
                <w:rFonts w:hint="eastAsia"/>
              </w:rPr>
              <w:t>何らかのサポート態勢が必要で</w:t>
            </w:r>
            <w:r w:rsidR="000D6946">
              <w:rPr>
                <w:rFonts w:hint="eastAsia"/>
              </w:rPr>
              <w:t>す</w:t>
            </w:r>
            <w:r w:rsidRPr="00B41FA9">
              <w:rPr>
                <w:rFonts w:hint="eastAsia"/>
              </w:rPr>
              <w:t>。</w:t>
            </w:r>
          </w:p>
        </w:tc>
      </w:tr>
    </w:tbl>
    <w:p w14:paraId="1864374B" w14:textId="60D39373" w:rsidR="00191760" w:rsidRDefault="00191760" w:rsidP="00682653">
      <w:pPr>
        <w:spacing w:before="100"/>
      </w:pPr>
      <w:r>
        <w:rPr>
          <w:rFonts w:hint="eastAsia"/>
        </w:rPr>
        <w:t>(3)</w:t>
      </w:r>
      <w:r>
        <w:t xml:space="preserve"> </w:t>
      </w:r>
      <w:r w:rsidR="00587184">
        <w:rPr>
          <w:rFonts w:hint="eastAsia"/>
        </w:rPr>
        <w:t>顧客満足・</w:t>
      </w:r>
      <w:r w:rsidR="00362CB3">
        <w:rPr>
          <w:rFonts w:hint="eastAsia"/>
        </w:rPr>
        <w:t>要望・クレーム等</w:t>
      </w:r>
    </w:p>
    <w:p w14:paraId="2FCC86E2" w14:textId="36CC30DD" w:rsidR="00587184" w:rsidRDefault="00587184" w:rsidP="00682653">
      <w:pPr>
        <w:spacing w:before="100"/>
      </w:pPr>
      <w:r>
        <w:rPr>
          <w:rFonts w:hint="eastAsia"/>
        </w:rPr>
        <w:t xml:space="preserve">　①</w:t>
      </w:r>
      <w:r w:rsidR="00401F66">
        <w:rPr>
          <w:rFonts w:hint="eastAsia"/>
        </w:rPr>
        <w:t>保護者の期待・要望</w:t>
      </w:r>
      <w:r w:rsidR="0050283D">
        <w:rPr>
          <w:rFonts w:hint="eastAsia"/>
        </w:rPr>
        <w:t>等</w:t>
      </w:r>
    </w:p>
    <w:tbl>
      <w:tblPr>
        <w:tblStyle w:val="a7"/>
        <w:tblW w:w="0" w:type="auto"/>
        <w:tblLook w:val="04A0" w:firstRow="1" w:lastRow="0" w:firstColumn="1" w:lastColumn="0" w:noHBand="0" w:noVBand="1"/>
      </w:tblPr>
      <w:tblGrid>
        <w:gridCol w:w="4090"/>
        <w:gridCol w:w="4687"/>
      </w:tblGrid>
      <w:tr w:rsidR="00587184" w14:paraId="0315F527" w14:textId="77777777" w:rsidTr="000D6946">
        <w:tc>
          <w:tcPr>
            <w:tcW w:w="4090" w:type="dxa"/>
          </w:tcPr>
          <w:p w14:paraId="36600848" w14:textId="77777777" w:rsidR="00587184" w:rsidRDefault="00587184" w:rsidP="00D645BD">
            <w:pPr>
              <w:spacing w:before="100"/>
              <w:jc w:val="center"/>
            </w:pPr>
            <w:r>
              <w:rPr>
                <w:rFonts w:hint="eastAsia"/>
              </w:rPr>
              <w:t>観察・聴取した事実</w:t>
            </w:r>
          </w:p>
        </w:tc>
        <w:tc>
          <w:tcPr>
            <w:tcW w:w="4687" w:type="dxa"/>
          </w:tcPr>
          <w:p w14:paraId="1D2A83FB" w14:textId="77777777" w:rsidR="00587184" w:rsidRDefault="00587184" w:rsidP="00D645BD">
            <w:pPr>
              <w:spacing w:before="100"/>
              <w:jc w:val="center"/>
            </w:pPr>
            <w:r>
              <w:rPr>
                <w:rFonts w:hint="eastAsia"/>
              </w:rPr>
              <w:t>所見と改善提言</w:t>
            </w:r>
          </w:p>
        </w:tc>
      </w:tr>
      <w:tr w:rsidR="00587184" w14:paraId="43955563" w14:textId="77777777" w:rsidTr="000D6946">
        <w:tc>
          <w:tcPr>
            <w:tcW w:w="4090" w:type="dxa"/>
          </w:tcPr>
          <w:p w14:paraId="66223C9D" w14:textId="19AF6677" w:rsidR="00587184" w:rsidRDefault="00587184" w:rsidP="00587184">
            <w:pPr>
              <w:spacing w:before="100"/>
            </w:pPr>
            <w:r>
              <w:rPr>
                <w:rFonts w:hint="eastAsia"/>
              </w:rPr>
              <w:t>・要町）</w:t>
            </w:r>
            <w:r w:rsidRPr="004C0F5E">
              <w:rPr>
                <w:rFonts w:hint="eastAsia"/>
              </w:rPr>
              <w:t>保護者はみなさんおおらかで，これまで苦情などは一切</w:t>
            </w:r>
            <w:r>
              <w:rPr>
                <w:rFonts w:hint="eastAsia"/>
              </w:rPr>
              <w:t>ありません</w:t>
            </w:r>
            <w:r w:rsidRPr="004C0F5E">
              <w:rPr>
                <w:rFonts w:hint="eastAsia"/>
              </w:rPr>
              <w:t>。</w:t>
            </w:r>
          </w:p>
          <w:p w14:paraId="7FADE223" w14:textId="77777777" w:rsidR="00587184" w:rsidRDefault="00587184" w:rsidP="00587184">
            <w:pPr>
              <w:spacing w:before="100"/>
            </w:pPr>
            <w:r w:rsidRPr="00587184">
              <w:rPr>
                <w:rFonts w:hint="eastAsia"/>
              </w:rPr>
              <w:t>・向原</w:t>
            </w:r>
            <w:r w:rsidRPr="00587184">
              <w:rPr>
                <w:rFonts w:hint="eastAsia"/>
              </w:rPr>
              <w:t>/</w:t>
            </w:r>
            <w:r w:rsidRPr="00587184">
              <w:rPr>
                <w:rFonts w:hint="eastAsia"/>
              </w:rPr>
              <w:t>西麻布）延長保育の要望があります。</w:t>
            </w:r>
          </w:p>
          <w:p w14:paraId="326ECBE2" w14:textId="402EBAD4" w:rsidR="0050283D" w:rsidRDefault="0050283D" w:rsidP="00587184">
            <w:pPr>
              <w:spacing w:before="100"/>
            </w:pPr>
            <w:r w:rsidRPr="0050283D">
              <w:rPr>
                <w:rFonts w:hint="eastAsia"/>
              </w:rPr>
              <w:t>・おおはし）</w:t>
            </w:r>
            <w:r w:rsidRPr="0050283D">
              <w:rPr>
                <w:rFonts w:hint="eastAsia"/>
              </w:rPr>
              <w:t>2</w:t>
            </w:r>
            <w:r w:rsidRPr="0050283D">
              <w:rPr>
                <w:rFonts w:hint="eastAsia"/>
              </w:rPr>
              <w:t>名の園児を通園させている保護者から，「登降園計画表」の書き方</w:t>
            </w:r>
            <w:r w:rsidR="000D6946">
              <w:rPr>
                <w:rFonts w:hint="eastAsia"/>
              </w:rPr>
              <w:t>を</w:t>
            </w:r>
            <w:r w:rsidRPr="0050283D">
              <w:rPr>
                <w:rFonts w:hint="eastAsia"/>
              </w:rPr>
              <w:t>簡略化</w:t>
            </w:r>
            <w:r w:rsidR="000D6946">
              <w:rPr>
                <w:rFonts w:hint="eastAsia"/>
              </w:rPr>
              <w:t>して欲しいとの</w:t>
            </w:r>
            <w:r w:rsidRPr="0050283D">
              <w:rPr>
                <w:rFonts w:hint="eastAsia"/>
              </w:rPr>
              <w:t>要望</w:t>
            </w:r>
            <w:r w:rsidR="000D6946">
              <w:rPr>
                <w:rFonts w:hint="eastAsia"/>
              </w:rPr>
              <w:t>があります</w:t>
            </w:r>
            <w:r w:rsidRPr="0050283D">
              <w:rPr>
                <w:rFonts w:hint="eastAsia"/>
              </w:rPr>
              <w:t>。</w:t>
            </w:r>
          </w:p>
          <w:p w14:paraId="7C6A78C9" w14:textId="516EB484" w:rsidR="00341C60" w:rsidRDefault="00341C60" w:rsidP="00587184">
            <w:pPr>
              <w:spacing w:before="100"/>
            </w:pPr>
            <w:r>
              <w:rPr>
                <w:rFonts w:hint="eastAsia"/>
              </w:rPr>
              <w:t>・管理部）</w:t>
            </w:r>
            <w:r w:rsidRPr="00341C60">
              <w:rPr>
                <w:rFonts w:hint="eastAsia"/>
              </w:rPr>
              <w:t>保護者からの要望は「ケーススタディ」により施設長に</w:t>
            </w:r>
            <w:r>
              <w:rPr>
                <w:rFonts w:hint="eastAsia"/>
              </w:rPr>
              <w:t>報告する仕組みがあります。</w:t>
            </w:r>
          </w:p>
        </w:tc>
        <w:tc>
          <w:tcPr>
            <w:tcW w:w="4687" w:type="dxa"/>
          </w:tcPr>
          <w:p w14:paraId="0FABFE44" w14:textId="3E28F7FD" w:rsidR="0050283D" w:rsidRDefault="0050283D" w:rsidP="00587184">
            <w:pPr>
              <w:spacing w:before="100"/>
            </w:pPr>
            <w:r>
              <w:rPr>
                <w:rFonts w:hint="eastAsia"/>
              </w:rPr>
              <w:t>所見</w:t>
            </w:r>
            <w:r w:rsidR="001A3CA3">
              <w:rPr>
                <w:rFonts w:hint="eastAsia"/>
              </w:rPr>
              <w:t>：</w:t>
            </w:r>
            <w:r w:rsidR="00341C60">
              <w:rPr>
                <w:rFonts w:hint="eastAsia"/>
              </w:rPr>
              <w:t>保護者の希望･期待は会話などによって職員が把握し，対応が必要と判断した場合は施設長に報告し，対応されていることを確認しました。</w:t>
            </w:r>
          </w:p>
          <w:p w14:paraId="308A4567" w14:textId="7D8E84F7" w:rsidR="00587184" w:rsidRPr="00B41FA9" w:rsidRDefault="0050283D" w:rsidP="0050283D">
            <w:pPr>
              <w:spacing w:before="100"/>
            </w:pPr>
            <w:r>
              <w:rPr>
                <w:rFonts w:hint="eastAsia"/>
              </w:rPr>
              <w:t>提言</w:t>
            </w:r>
            <w:r w:rsidR="001A3CA3">
              <w:rPr>
                <w:rFonts w:hint="eastAsia"/>
              </w:rPr>
              <w:t>：</w:t>
            </w:r>
            <w:r w:rsidR="00341C60">
              <w:rPr>
                <w:rFonts w:hint="eastAsia"/>
              </w:rPr>
              <w:t>現在の仕組みで効果を上げてい</w:t>
            </w:r>
            <w:r w:rsidR="00DA35D3">
              <w:rPr>
                <w:rFonts w:hint="eastAsia"/>
              </w:rPr>
              <w:t>ますが，保育サービス向上という観点からは，すぐに対応できないような内容でも記録に残すようにすることが良いのではないでしょうか。</w:t>
            </w:r>
            <w:r w:rsidR="000D6946">
              <w:rPr>
                <w:rFonts w:hint="eastAsia"/>
              </w:rPr>
              <w:t>保護者</w:t>
            </w:r>
            <w:r w:rsidR="00587184" w:rsidRPr="004C0F5E">
              <w:rPr>
                <w:rFonts w:hint="eastAsia"/>
              </w:rPr>
              <w:t>満足度アンケートを活用して潜在的なニーズ等を把握するのもいいと思います。</w:t>
            </w:r>
          </w:p>
        </w:tc>
      </w:tr>
    </w:tbl>
    <w:p w14:paraId="4C1A945C" w14:textId="2273CFDB" w:rsidR="00587184" w:rsidRDefault="00587184" w:rsidP="00682653">
      <w:pPr>
        <w:spacing w:before="100"/>
      </w:pPr>
      <w:r>
        <w:rPr>
          <w:rFonts w:hint="eastAsia"/>
        </w:rPr>
        <w:lastRenderedPageBreak/>
        <w:t xml:space="preserve">　②クレーム</w:t>
      </w:r>
    </w:p>
    <w:tbl>
      <w:tblPr>
        <w:tblStyle w:val="a7"/>
        <w:tblW w:w="0" w:type="auto"/>
        <w:tblLook w:val="04A0" w:firstRow="1" w:lastRow="0" w:firstColumn="1" w:lastColumn="0" w:noHBand="0" w:noVBand="1"/>
      </w:tblPr>
      <w:tblGrid>
        <w:gridCol w:w="5035"/>
        <w:gridCol w:w="3742"/>
      </w:tblGrid>
      <w:tr w:rsidR="00362CB3" w14:paraId="358EAD6B" w14:textId="77777777" w:rsidTr="005E69F6">
        <w:tc>
          <w:tcPr>
            <w:tcW w:w="5035" w:type="dxa"/>
          </w:tcPr>
          <w:p w14:paraId="47263D91" w14:textId="77777777" w:rsidR="00362CB3" w:rsidRDefault="00362CB3" w:rsidP="00D645BD">
            <w:pPr>
              <w:spacing w:before="100"/>
              <w:jc w:val="center"/>
            </w:pPr>
            <w:r>
              <w:rPr>
                <w:rFonts w:hint="eastAsia"/>
              </w:rPr>
              <w:t>観察・聴取した事実</w:t>
            </w:r>
          </w:p>
        </w:tc>
        <w:tc>
          <w:tcPr>
            <w:tcW w:w="3742" w:type="dxa"/>
          </w:tcPr>
          <w:p w14:paraId="2114C9CE" w14:textId="77777777" w:rsidR="00362CB3" w:rsidRDefault="00362CB3" w:rsidP="00D645BD">
            <w:pPr>
              <w:spacing w:before="100"/>
              <w:jc w:val="center"/>
            </w:pPr>
            <w:r>
              <w:rPr>
                <w:rFonts w:hint="eastAsia"/>
              </w:rPr>
              <w:t>所見と改善提言</w:t>
            </w:r>
          </w:p>
        </w:tc>
      </w:tr>
      <w:tr w:rsidR="00362CB3" w14:paraId="6DF734DD" w14:textId="77777777" w:rsidTr="005E69F6">
        <w:tc>
          <w:tcPr>
            <w:tcW w:w="5035" w:type="dxa"/>
          </w:tcPr>
          <w:p w14:paraId="06FE1AB1" w14:textId="77777777" w:rsidR="00362CB3" w:rsidRDefault="00362CB3" w:rsidP="00D645BD">
            <w:pPr>
              <w:spacing w:before="100"/>
            </w:pPr>
            <w:r>
              <w:rPr>
                <w:rFonts w:hint="eastAsia"/>
              </w:rPr>
              <w:t>・勝田台）</w:t>
            </w:r>
            <w:r w:rsidRPr="00362CB3">
              <w:rPr>
                <w:rFonts w:hint="eastAsia"/>
              </w:rPr>
              <w:t>無償化手続に不備があり，かなりのクレームになったことが</w:t>
            </w:r>
            <w:r w:rsidR="008609EA">
              <w:rPr>
                <w:rFonts w:hint="eastAsia"/>
              </w:rPr>
              <w:t>ありました</w:t>
            </w:r>
            <w:r w:rsidRPr="00362CB3">
              <w:rPr>
                <w:rFonts w:hint="eastAsia"/>
              </w:rPr>
              <w:t>。</w:t>
            </w:r>
          </w:p>
          <w:p w14:paraId="57AE9B33" w14:textId="77777777" w:rsidR="008609EA" w:rsidRDefault="008609EA" w:rsidP="00D645BD">
            <w:pPr>
              <w:spacing w:before="100"/>
            </w:pPr>
            <w:r>
              <w:rPr>
                <w:rFonts w:hint="eastAsia"/>
              </w:rPr>
              <w:t>・西麻布）</w:t>
            </w:r>
            <w:r w:rsidRPr="008609EA">
              <w:rPr>
                <w:rFonts w:hint="eastAsia"/>
              </w:rPr>
              <w:t>台風の際に開園を遅らせる旨の連絡が夜の</w:t>
            </w:r>
            <w:r w:rsidRPr="008609EA">
              <w:rPr>
                <w:rFonts w:hint="eastAsia"/>
              </w:rPr>
              <w:t>8</w:t>
            </w:r>
            <w:r w:rsidRPr="008609EA">
              <w:rPr>
                <w:rFonts w:hint="eastAsia"/>
              </w:rPr>
              <w:t>時頃になってしまい，一部に連絡できなかったことがありました。</w:t>
            </w:r>
          </w:p>
          <w:p w14:paraId="3E484FA5" w14:textId="630C2810" w:rsidR="00EC080E" w:rsidRDefault="00EC080E" w:rsidP="00D645BD">
            <w:pPr>
              <w:spacing w:before="100"/>
            </w:pPr>
            <w:r>
              <w:rPr>
                <w:rFonts w:hint="eastAsia"/>
              </w:rPr>
              <w:t>・ボンベルタ橘）</w:t>
            </w:r>
            <w:r w:rsidRPr="00EC080E">
              <w:rPr>
                <w:rFonts w:hint="eastAsia"/>
              </w:rPr>
              <w:t>無償化あるいは非課税化に関する連絡が遅いとのクレームがあったとのことです。</w:t>
            </w:r>
          </w:p>
          <w:p w14:paraId="7D13D0D3" w14:textId="77777777" w:rsidR="00832B21" w:rsidRDefault="00832B21" w:rsidP="00D645BD">
            <w:pPr>
              <w:spacing w:before="100"/>
            </w:pPr>
            <w:r>
              <w:rPr>
                <w:rFonts w:hint="eastAsia"/>
              </w:rPr>
              <w:t>・宮交シティ）</w:t>
            </w:r>
            <w:r w:rsidRPr="00832B21">
              <w:rPr>
                <w:rFonts w:hint="eastAsia"/>
              </w:rPr>
              <w:t>11</w:t>
            </w:r>
            <w:r w:rsidRPr="00832B21">
              <w:rPr>
                <w:rFonts w:hint="eastAsia"/>
              </w:rPr>
              <w:t>月に保護者から，職員がだらけているように感じる</w:t>
            </w:r>
            <w:r w:rsidRPr="00832B21">
              <w:rPr>
                <w:rFonts w:hint="eastAsia"/>
              </w:rPr>
              <w:t>(</w:t>
            </w:r>
            <w:r w:rsidRPr="00832B21">
              <w:rPr>
                <w:rFonts w:hint="eastAsia"/>
              </w:rPr>
              <w:t>保護者に対する態度？</w:t>
            </w:r>
            <w:r w:rsidRPr="00832B21">
              <w:rPr>
                <w:rFonts w:hint="eastAsia"/>
              </w:rPr>
              <w:t>)</w:t>
            </w:r>
            <w:r w:rsidRPr="00832B21">
              <w:rPr>
                <w:rFonts w:hint="eastAsia"/>
              </w:rPr>
              <w:t>との話があったとのこと。“上に電話するとも言われた”とのこと。本件について報告は行ったが記録には残してないとのことです。</w:t>
            </w:r>
          </w:p>
          <w:p w14:paraId="3D9FA395" w14:textId="0FF7EF18" w:rsidR="00341C60" w:rsidRDefault="00341C60" w:rsidP="00D645BD">
            <w:pPr>
              <w:spacing w:before="100"/>
            </w:pPr>
            <w:r>
              <w:rPr>
                <w:rFonts w:hint="eastAsia"/>
              </w:rPr>
              <w:t>・管理部）保護者からのクレームは「事故報告」によってマネージャー及び施設長に報告する仕組みがあります。</w:t>
            </w:r>
          </w:p>
        </w:tc>
        <w:tc>
          <w:tcPr>
            <w:tcW w:w="3742" w:type="dxa"/>
          </w:tcPr>
          <w:p w14:paraId="74CB1BCE" w14:textId="0ECB439B" w:rsidR="00362CB3" w:rsidRDefault="00362CB3" w:rsidP="00D645BD">
            <w:pPr>
              <w:spacing w:before="100"/>
            </w:pPr>
            <w:r>
              <w:rPr>
                <w:rFonts w:hint="eastAsia"/>
              </w:rPr>
              <w:t>所見</w:t>
            </w:r>
            <w:r w:rsidR="008609EA">
              <w:rPr>
                <w:rFonts w:hint="eastAsia"/>
              </w:rPr>
              <w:t>：所定の文書が作成され，</w:t>
            </w:r>
            <w:r>
              <w:rPr>
                <w:rFonts w:hint="eastAsia"/>
              </w:rPr>
              <w:t>施設長</w:t>
            </w:r>
            <w:r w:rsidR="008609EA">
              <w:rPr>
                <w:rFonts w:hint="eastAsia"/>
              </w:rPr>
              <w:t>への</w:t>
            </w:r>
            <w:r>
              <w:rPr>
                <w:rFonts w:hint="eastAsia"/>
              </w:rPr>
              <w:t>報告</w:t>
            </w:r>
            <w:r w:rsidR="008609EA">
              <w:rPr>
                <w:rFonts w:hint="eastAsia"/>
              </w:rPr>
              <w:t>も</w:t>
            </w:r>
            <w:r>
              <w:rPr>
                <w:rFonts w:hint="eastAsia"/>
              </w:rPr>
              <w:t>されて</w:t>
            </w:r>
            <w:r w:rsidR="008609EA">
              <w:rPr>
                <w:rFonts w:hint="eastAsia"/>
              </w:rPr>
              <w:t>おり</w:t>
            </w:r>
            <w:r>
              <w:rPr>
                <w:rFonts w:hint="eastAsia"/>
              </w:rPr>
              <w:t>，対応は適切です。</w:t>
            </w:r>
          </w:p>
          <w:p w14:paraId="0C0D1BFB" w14:textId="4A6AE5F8" w:rsidR="00832B21" w:rsidRPr="00B41FA9" w:rsidRDefault="00362CB3" w:rsidP="000D6946">
            <w:pPr>
              <w:spacing w:before="100"/>
            </w:pPr>
            <w:r>
              <w:rPr>
                <w:rFonts w:hint="eastAsia"/>
              </w:rPr>
              <w:t>提言：中長期的な検討課題として記録</w:t>
            </w:r>
            <w:r w:rsidR="000D6946">
              <w:rPr>
                <w:rFonts w:hint="eastAsia"/>
              </w:rPr>
              <w:t>することで</w:t>
            </w:r>
            <w:r>
              <w:rPr>
                <w:rFonts w:hint="eastAsia"/>
              </w:rPr>
              <w:t>対応を確実にする</w:t>
            </w:r>
            <w:r w:rsidR="008609EA">
              <w:rPr>
                <w:rFonts w:hint="eastAsia"/>
              </w:rPr>
              <w:t>，また各園共通の内容であれば</w:t>
            </w:r>
            <w:r w:rsidR="000D6946">
              <w:rPr>
                <w:rFonts w:hint="eastAsia"/>
              </w:rPr>
              <w:t>，</w:t>
            </w:r>
            <w:r w:rsidR="008609EA">
              <w:rPr>
                <w:rFonts w:hint="eastAsia"/>
              </w:rPr>
              <w:t>連絡を確実にする</w:t>
            </w:r>
            <w:r>
              <w:rPr>
                <w:rFonts w:hint="eastAsia"/>
              </w:rPr>
              <w:t>仕組みが必要です。</w:t>
            </w:r>
            <w:r w:rsidR="00D659A4">
              <w:br/>
            </w:r>
            <w:r w:rsidR="00D659A4">
              <w:rPr>
                <w:rFonts w:hint="eastAsia"/>
              </w:rPr>
              <w:t xml:space="preserve">　発生の都度組織としての結論を出し，各園共通の事項であれば情報共有することが求められます。</w:t>
            </w:r>
            <w:r w:rsidR="000D6946">
              <w:br/>
            </w:r>
            <w:r w:rsidR="00832B21">
              <w:rPr>
                <w:rFonts w:hint="eastAsia"/>
              </w:rPr>
              <w:t xml:space="preserve">　</w:t>
            </w:r>
            <w:r w:rsidR="00DA35D3">
              <w:rPr>
                <w:rFonts w:hint="eastAsia"/>
              </w:rPr>
              <w:t>報告の方法には複数の書式があります</w:t>
            </w:r>
            <w:r w:rsidR="000D6946">
              <w:rPr>
                <w:rFonts w:hint="eastAsia"/>
              </w:rPr>
              <w:t>が</w:t>
            </w:r>
            <w:r w:rsidR="00DA35D3">
              <w:rPr>
                <w:rFonts w:hint="eastAsia"/>
              </w:rPr>
              <w:t>，</w:t>
            </w:r>
            <w:r w:rsidR="0050283D">
              <w:rPr>
                <w:rFonts w:hint="eastAsia"/>
              </w:rPr>
              <w:t>何を</w:t>
            </w:r>
            <w:r w:rsidR="00EC080E">
              <w:rPr>
                <w:rFonts w:hint="eastAsia"/>
              </w:rPr>
              <w:t>報告するか，</w:t>
            </w:r>
            <w:r w:rsidR="0050283D">
              <w:rPr>
                <w:rFonts w:hint="eastAsia"/>
              </w:rPr>
              <w:t>どこまで</w:t>
            </w:r>
            <w:r w:rsidR="00832B21">
              <w:rPr>
                <w:rFonts w:hint="eastAsia"/>
              </w:rPr>
              <w:t>記録に残すかについて</w:t>
            </w:r>
            <w:r w:rsidR="00DA35D3">
              <w:rPr>
                <w:rFonts w:hint="eastAsia"/>
              </w:rPr>
              <w:t>，受け止め方が異なっているように感じられます。</w:t>
            </w:r>
          </w:p>
        </w:tc>
      </w:tr>
    </w:tbl>
    <w:p w14:paraId="58697051" w14:textId="3B98238A" w:rsidR="00DA35D3" w:rsidRDefault="00DA35D3" w:rsidP="00DA35D3">
      <w:pPr>
        <w:spacing w:before="100"/>
      </w:pPr>
      <w:r>
        <w:rPr>
          <w:rFonts w:hint="eastAsia"/>
        </w:rPr>
        <w:t xml:space="preserve">　③保護者等へのサービス内容の</w:t>
      </w:r>
      <w:r w:rsidR="004A6518">
        <w:rPr>
          <w:rFonts w:hint="eastAsia"/>
        </w:rPr>
        <w:t>説明</w:t>
      </w:r>
    </w:p>
    <w:tbl>
      <w:tblPr>
        <w:tblStyle w:val="a7"/>
        <w:tblW w:w="0" w:type="auto"/>
        <w:tblLook w:val="04A0" w:firstRow="1" w:lastRow="0" w:firstColumn="1" w:lastColumn="0" w:noHBand="0" w:noVBand="1"/>
      </w:tblPr>
      <w:tblGrid>
        <w:gridCol w:w="3460"/>
        <w:gridCol w:w="5317"/>
      </w:tblGrid>
      <w:tr w:rsidR="00DA35D3" w14:paraId="1566D369" w14:textId="77777777" w:rsidTr="009218BB">
        <w:tc>
          <w:tcPr>
            <w:tcW w:w="3460" w:type="dxa"/>
          </w:tcPr>
          <w:p w14:paraId="6006AE89" w14:textId="77777777" w:rsidR="00DA35D3" w:rsidRDefault="00DA35D3" w:rsidP="00450351">
            <w:pPr>
              <w:spacing w:before="100"/>
              <w:jc w:val="center"/>
            </w:pPr>
            <w:r>
              <w:rPr>
                <w:rFonts w:hint="eastAsia"/>
              </w:rPr>
              <w:t>観察・聴取した事実</w:t>
            </w:r>
          </w:p>
        </w:tc>
        <w:tc>
          <w:tcPr>
            <w:tcW w:w="5317" w:type="dxa"/>
          </w:tcPr>
          <w:p w14:paraId="7B62B92C" w14:textId="77777777" w:rsidR="00DA35D3" w:rsidRDefault="00DA35D3" w:rsidP="00450351">
            <w:pPr>
              <w:spacing w:before="100"/>
              <w:jc w:val="center"/>
            </w:pPr>
            <w:r>
              <w:rPr>
                <w:rFonts w:hint="eastAsia"/>
              </w:rPr>
              <w:t>所見と改善提言</w:t>
            </w:r>
          </w:p>
        </w:tc>
      </w:tr>
      <w:tr w:rsidR="00DA35D3" w14:paraId="61321C2B" w14:textId="77777777" w:rsidTr="009218BB">
        <w:tc>
          <w:tcPr>
            <w:tcW w:w="3460" w:type="dxa"/>
          </w:tcPr>
          <w:p w14:paraId="59408A6A" w14:textId="420F6B18" w:rsidR="00DA35D3" w:rsidRDefault="009218BB" w:rsidP="00450351">
            <w:pPr>
              <w:spacing w:before="100"/>
            </w:pPr>
            <w:r>
              <w:rPr>
                <w:rFonts w:hint="eastAsia"/>
              </w:rPr>
              <w:t>・管理部）</w:t>
            </w:r>
            <w:r w:rsidRPr="009218BB">
              <w:rPr>
                <w:rFonts w:hint="eastAsia"/>
              </w:rPr>
              <w:t>提供する</w:t>
            </w:r>
            <w:r>
              <w:rPr>
                <w:rFonts w:hint="eastAsia"/>
              </w:rPr>
              <w:t>保育</w:t>
            </w:r>
            <w:r w:rsidRPr="009218BB">
              <w:rPr>
                <w:rFonts w:hint="eastAsia"/>
              </w:rPr>
              <w:t>サービスの内容は｢重要事項説明書｣で，また各園でのお預かりからお迎えまでの手順</w:t>
            </w:r>
            <w:r w:rsidRPr="009218BB">
              <w:rPr>
                <w:rFonts w:hint="eastAsia"/>
              </w:rPr>
              <w:t>(</w:t>
            </w:r>
            <w:r w:rsidRPr="009218BB">
              <w:rPr>
                <w:rFonts w:hint="eastAsia"/>
              </w:rPr>
              <w:t>プロセス含む</w:t>
            </w:r>
            <w:r w:rsidRPr="009218BB">
              <w:rPr>
                <w:rFonts w:hint="eastAsia"/>
              </w:rPr>
              <w:t>)</w:t>
            </w:r>
            <w:r w:rsidRPr="009218BB">
              <w:rPr>
                <w:rFonts w:hint="eastAsia"/>
              </w:rPr>
              <w:t>については｢保育サービス品質マニュアル｣のフロー図および「デイリープログラム」で明示されています。</w:t>
            </w:r>
          </w:p>
        </w:tc>
        <w:tc>
          <w:tcPr>
            <w:tcW w:w="5317" w:type="dxa"/>
          </w:tcPr>
          <w:p w14:paraId="79CF1711" w14:textId="77777777" w:rsidR="00DA35D3" w:rsidRDefault="009218BB" w:rsidP="00450351">
            <w:pPr>
              <w:spacing w:before="100"/>
            </w:pPr>
            <w:r>
              <w:rPr>
                <w:rFonts w:hint="eastAsia"/>
              </w:rPr>
              <w:t>所見：保育サービスの内容について所定の事項に関する文書が作成されていることを確認しました。</w:t>
            </w:r>
          </w:p>
          <w:p w14:paraId="42C02AAE" w14:textId="7EE115EF" w:rsidR="009218BB" w:rsidRPr="009218BB" w:rsidRDefault="009218BB" w:rsidP="00450351">
            <w:pPr>
              <w:spacing w:before="100"/>
            </w:pPr>
            <w:r>
              <w:rPr>
                <w:rFonts w:hint="eastAsia"/>
              </w:rPr>
              <w:t>提言：保護者により良く理解していただくための資料があると</w:t>
            </w:r>
            <w:r w:rsidR="000D6946">
              <w:rPr>
                <w:rFonts w:hint="eastAsia"/>
              </w:rPr>
              <w:t>，</w:t>
            </w:r>
            <w:r>
              <w:rPr>
                <w:rFonts w:hint="eastAsia"/>
              </w:rPr>
              <w:t>さらに良いのではないかと思います。現行の</w:t>
            </w:r>
            <w:r>
              <w:rPr>
                <w:rFonts w:hint="eastAsia"/>
              </w:rPr>
              <w:t>1</w:t>
            </w:r>
            <w:r>
              <w:rPr>
                <w:rFonts w:hint="eastAsia"/>
              </w:rPr>
              <w:t>枚もののパンフレットと</w:t>
            </w:r>
            <w:r w:rsidR="000D6946">
              <w:rPr>
                <w:rFonts w:hint="eastAsia"/>
              </w:rPr>
              <w:t>左記</w:t>
            </w:r>
            <w:r>
              <w:rPr>
                <w:rFonts w:hint="eastAsia"/>
              </w:rPr>
              <w:t>の文書類の中間に位置するものです。</w:t>
            </w:r>
          </w:p>
        </w:tc>
      </w:tr>
    </w:tbl>
    <w:p w14:paraId="6D51D8B3" w14:textId="77777777" w:rsidR="00913F07" w:rsidRPr="00DA35D3" w:rsidRDefault="00913F07" w:rsidP="00682653">
      <w:pPr>
        <w:spacing w:before="100"/>
      </w:pPr>
    </w:p>
    <w:p w14:paraId="7C9D9B6D" w14:textId="5A1EE1BE" w:rsidR="00314088" w:rsidRDefault="00A74B0F" w:rsidP="00682653">
      <w:pPr>
        <w:spacing w:before="100"/>
      </w:pPr>
      <w:r>
        <w:rPr>
          <w:rFonts w:hint="eastAsia"/>
        </w:rPr>
        <w:t>b)</w:t>
      </w:r>
      <w:r>
        <w:t xml:space="preserve"> </w:t>
      </w:r>
      <w:r w:rsidR="00B41FA9">
        <w:rPr>
          <w:rFonts w:hint="eastAsia"/>
        </w:rPr>
        <w:t>構造の質：</w:t>
      </w:r>
      <w:r w:rsidR="00FA001F">
        <w:t xml:space="preserve"> </w:t>
      </w:r>
    </w:p>
    <w:p w14:paraId="1759620C" w14:textId="297A8672" w:rsidR="00913F07" w:rsidRDefault="00913F07" w:rsidP="00682653">
      <w:pPr>
        <w:spacing w:before="100"/>
      </w:pPr>
      <w:r>
        <w:rPr>
          <w:rFonts w:hint="eastAsia"/>
        </w:rPr>
        <w:t xml:space="preserve">　物的環境（園舎，園庭，設備･備品・遊具・教材等），人的環境（保育スタッフの力量及び労働環境，園児数及び保育スタッフの充足状況等）が含まれます。</w:t>
      </w:r>
    </w:p>
    <w:p w14:paraId="3E381945" w14:textId="2D7BABF9" w:rsidR="00B50D4A" w:rsidRDefault="00B50D4A" w:rsidP="00682653">
      <w:pPr>
        <w:spacing w:before="100"/>
      </w:pPr>
      <w:r>
        <w:rPr>
          <w:rFonts w:hint="eastAsia"/>
        </w:rPr>
        <w:t>(1)</w:t>
      </w:r>
      <w:r>
        <w:t xml:space="preserve"> </w:t>
      </w:r>
      <w:r>
        <w:rPr>
          <w:rFonts w:hint="eastAsia"/>
        </w:rPr>
        <w:t>室内の管理</w:t>
      </w:r>
    </w:p>
    <w:p w14:paraId="7C813B82" w14:textId="1DCD6AFE" w:rsidR="00F17CDE" w:rsidRDefault="00F17CDE" w:rsidP="00682653">
      <w:pPr>
        <w:spacing w:before="100"/>
      </w:pPr>
      <w:r>
        <w:rPr>
          <w:rFonts w:hint="eastAsia"/>
        </w:rPr>
        <w:t xml:space="preserve">　①</w:t>
      </w:r>
      <w:r w:rsidR="0079604E">
        <w:rPr>
          <w:rFonts w:hint="eastAsia"/>
        </w:rPr>
        <w:t>施設内</w:t>
      </w:r>
      <w:r>
        <w:rPr>
          <w:rFonts w:hint="eastAsia"/>
        </w:rPr>
        <w:t>の</w:t>
      </w:r>
      <w:r w:rsidR="0079604E">
        <w:rPr>
          <w:rFonts w:hint="eastAsia"/>
        </w:rPr>
        <w:t>レイアウト</w:t>
      </w:r>
    </w:p>
    <w:tbl>
      <w:tblPr>
        <w:tblStyle w:val="a7"/>
        <w:tblW w:w="0" w:type="auto"/>
        <w:tblLook w:val="04A0" w:firstRow="1" w:lastRow="0" w:firstColumn="1" w:lastColumn="0" w:noHBand="0" w:noVBand="1"/>
      </w:tblPr>
      <w:tblGrid>
        <w:gridCol w:w="3775"/>
        <w:gridCol w:w="5002"/>
      </w:tblGrid>
      <w:tr w:rsidR="000B5EA2" w14:paraId="559973EC" w14:textId="77777777" w:rsidTr="00913F07">
        <w:tc>
          <w:tcPr>
            <w:tcW w:w="3775" w:type="dxa"/>
          </w:tcPr>
          <w:p w14:paraId="79E5012A" w14:textId="77777777" w:rsidR="000B5EA2" w:rsidRDefault="000B5EA2" w:rsidP="005E69F6">
            <w:pPr>
              <w:spacing w:beforeLines="0" w:before="0"/>
              <w:jc w:val="center"/>
            </w:pPr>
            <w:r>
              <w:rPr>
                <w:rFonts w:hint="eastAsia"/>
              </w:rPr>
              <w:t>観察・聴取した事実</w:t>
            </w:r>
          </w:p>
        </w:tc>
        <w:tc>
          <w:tcPr>
            <w:tcW w:w="5002" w:type="dxa"/>
          </w:tcPr>
          <w:p w14:paraId="616AB472" w14:textId="77777777" w:rsidR="000B5EA2" w:rsidRDefault="000B5EA2" w:rsidP="005E69F6">
            <w:pPr>
              <w:spacing w:beforeLines="0" w:before="0"/>
              <w:jc w:val="center"/>
            </w:pPr>
            <w:r>
              <w:rPr>
                <w:rFonts w:hint="eastAsia"/>
              </w:rPr>
              <w:t>所見と改善提言</w:t>
            </w:r>
          </w:p>
        </w:tc>
      </w:tr>
      <w:tr w:rsidR="00D659A4" w14:paraId="254CA45E" w14:textId="77777777" w:rsidTr="00913F07">
        <w:tc>
          <w:tcPr>
            <w:tcW w:w="3775" w:type="dxa"/>
          </w:tcPr>
          <w:p w14:paraId="413DB18F" w14:textId="77777777" w:rsidR="00296BD2" w:rsidRDefault="00B50D4A" w:rsidP="00D659A4">
            <w:pPr>
              <w:spacing w:before="100"/>
            </w:pPr>
            <w:r>
              <w:rPr>
                <w:rFonts w:hint="eastAsia"/>
              </w:rPr>
              <w:t>・</w:t>
            </w:r>
            <w:r w:rsidR="00CC467E">
              <w:rPr>
                <w:rFonts w:hint="eastAsia"/>
              </w:rPr>
              <w:t>各園）</w:t>
            </w:r>
            <w:r w:rsidR="00D659A4">
              <w:rPr>
                <w:rFonts w:hint="eastAsia"/>
              </w:rPr>
              <w:t>部屋の見取り図等</w:t>
            </w:r>
            <w:r w:rsidR="00296BD2">
              <w:rPr>
                <w:rFonts w:hint="eastAsia"/>
              </w:rPr>
              <w:t>は</w:t>
            </w:r>
            <w:r w:rsidR="00D659A4">
              <w:rPr>
                <w:rFonts w:hint="eastAsia"/>
              </w:rPr>
              <w:t>作成されていません。</w:t>
            </w:r>
          </w:p>
          <w:p w14:paraId="5E28B3BE" w14:textId="6A0A4013" w:rsidR="00413E9B" w:rsidRPr="00296BD2" w:rsidRDefault="00413E9B" w:rsidP="00D659A4">
            <w:pPr>
              <w:spacing w:before="100"/>
            </w:pPr>
            <w:r>
              <w:rPr>
                <w:rFonts w:hint="eastAsia"/>
              </w:rPr>
              <w:t>・勝田台）</w:t>
            </w:r>
            <w:r w:rsidR="0072522F" w:rsidRPr="0072522F">
              <w:rPr>
                <w:rFonts w:hint="eastAsia"/>
              </w:rPr>
              <w:t>病児室にはベッドが入らないとのことで，</w:t>
            </w:r>
            <w:r w:rsidR="0072522F">
              <w:rPr>
                <w:rFonts w:hint="eastAsia"/>
              </w:rPr>
              <w:t>コットが数台壁に立て掛けられているだけで</w:t>
            </w:r>
            <w:r w:rsidR="0072522F" w:rsidRPr="0072522F">
              <w:rPr>
                <w:rFonts w:hint="eastAsia"/>
              </w:rPr>
              <w:t>机や椅子などの備品もない状態です。トイレ内の沐浴器も物置状態でした。</w:t>
            </w:r>
          </w:p>
        </w:tc>
        <w:tc>
          <w:tcPr>
            <w:tcW w:w="5002" w:type="dxa"/>
          </w:tcPr>
          <w:p w14:paraId="1ED1CBCD" w14:textId="2439E277" w:rsidR="00D659A4" w:rsidRDefault="00CC467E" w:rsidP="00D659A4">
            <w:pPr>
              <w:spacing w:before="100"/>
            </w:pPr>
            <w:r>
              <w:rPr>
                <w:rFonts w:hint="eastAsia"/>
              </w:rPr>
              <w:t>所見</w:t>
            </w:r>
            <w:r w:rsidR="001154DE">
              <w:rPr>
                <w:rFonts w:hint="eastAsia"/>
              </w:rPr>
              <w:t>：</w:t>
            </w:r>
            <w:r>
              <w:rPr>
                <w:rFonts w:hint="eastAsia"/>
              </w:rPr>
              <w:t>各園の間取りに応じて</w:t>
            </w:r>
            <w:r w:rsidR="00283BC8">
              <w:rPr>
                <w:rFonts w:hint="eastAsia"/>
              </w:rPr>
              <w:t>，各</w:t>
            </w:r>
            <w:r>
              <w:rPr>
                <w:rFonts w:hint="eastAsia"/>
              </w:rPr>
              <w:t>部屋</w:t>
            </w:r>
            <w:r w:rsidR="00283BC8">
              <w:rPr>
                <w:rFonts w:hint="eastAsia"/>
              </w:rPr>
              <w:t>を適切に使い分けていました</w:t>
            </w:r>
            <w:r>
              <w:rPr>
                <w:rFonts w:hint="eastAsia"/>
              </w:rPr>
              <w:t>。</w:t>
            </w:r>
          </w:p>
          <w:p w14:paraId="5A846CBE" w14:textId="30DF836C" w:rsidR="0072522F" w:rsidRDefault="00CC467E" w:rsidP="00283BC8">
            <w:pPr>
              <w:spacing w:before="100"/>
            </w:pPr>
            <w:r>
              <w:rPr>
                <w:rFonts w:hint="eastAsia"/>
              </w:rPr>
              <w:t>提言</w:t>
            </w:r>
            <w:r w:rsidR="001154DE">
              <w:rPr>
                <w:rFonts w:hint="eastAsia"/>
              </w:rPr>
              <w:t>：</w:t>
            </w:r>
            <w:r>
              <w:rPr>
                <w:rFonts w:hint="eastAsia"/>
              </w:rPr>
              <w:t>部屋の見取り図を作成し，部屋の用途，備品，用具，資材等の置き場所を明確にしてはいかがでしょう。５Ｓの観点や園児スタッフの動線の検討，また入園希望者など外部からの来園者に対する効率的な説明にも役立つのではないでしょうか。</w:t>
            </w:r>
            <w:r w:rsidR="00283BC8">
              <w:br/>
            </w:r>
            <w:r w:rsidR="0072522F">
              <w:rPr>
                <w:rFonts w:hint="eastAsia"/>
              </w:rPr>
              <w:t xml:space="preserve">　バックヤード</w:t>
            </w:r>
            <w:r w:rsidR="00283BC8">
              <w:rPr>
                <w:rFonts w:hint="eastAsia"/>
              </w:rPr>
              <w:t>（以下，保育室以外のスペースをこのように記述しています）</w:t>
            </w:r>
            <w:r w:rsidR="0072522F">
              <w:rPr>
                <w:rFonts w:hint="eastAsia"/>
              </w:rPr>
              <w:t>の適切なスペース確保も重要です。</w:t>
            </w:r>
          </w:p>
        </w:tc>
      </w:tr>
    </w:tbl>
    <w:p w14:paraId="2C464F4E" w14:textId="77777777" w:rsidR="00283BC8" w:rsidRDefault="00F17CDE" w:rsidP="00CC467E">
      <w:pPr>
        <w:spacing w:before="100"/>
      </w:pPr>
      <w:r>
        <w:rPr>
          <w:rFonts w:hint="eastAsia"/>
        </w:rPr>
        <w:t xml:space="preserve">　</w:t>
      </w:r>
    </w:p>
    <w:p w14:paraId="3120DA21" w14:textId="77777777" w:rsidR="00283BC8" w:rsidRDefault="00283BC8" w:rsidP="00CC467E">
      <w:pPr>
        <w:spacing w:before="100"/>
      </w:pPr>
    </w:p>
    <w:p w14:paraId="12E4EDA5" w14:textId="205D29FF" w:rsidR="00F17CDE" w:rsidRDefault="00F17CDE" w:rsidP="00CC467E">
      <w:pPr>
        <w:spacing w:before="100"/>
      </w:pPr>
      <w:r>
        <w:rPr>
          <w:rFonts w:hint="eastAsia"/>
        </w:rPr>
        <w:lastRenderedPageBreak/>
        <w:t>②室内の清掃</w:t>
      </w:r>
    </w:p>
    <w:tbl>
      <w:tblPr>
        <w:tblStyle w:val="a7"/>
        <w:tblW w:w="0" w:type="auto"/>
        <w:tblLook w:val="04A0" w:firstRow="1" w:lastRow="0" w:firstColumn="1" w:lastColumn="0" w:noHBand="0" w:noVBand="1"/>
      </w:tblPr>
      <w:tblGrid>
        <w:gridCol w:w="5770"/>
        <w:gridCol w:w="3007"/>
      </w:tblGrid>
      <w:tr w:rsidR="00F17CDE" w14:paraId="55EF42D0" w14:textId="77777777" w:rsidTr="00283BC8">
        <w:tc>
          <w:tcPr>
            <w:tcW w:w="5770" w:type="dxa"/>
          </w:tcPr>
          <w:p w14:paraId="40462BCF" w14:textId="77777777" w:rsidR="00F17CDE" w:rsidRDefault="00F17CDE" w:rsidP="00D645BD">
            <w:pPr>
              <w:spacing w:beforeLines="0" w:before="0"/>
              <w:jc w:val="center"/>
            </w:pPr>
            <w:r>
              <w:rPr>
                <w:rFonts w:hint="eastAsia"/>
              </w:rPr>
              <w:t>観察・聴取した事実</w:t>
            </w:r>
          </w:p>
        </w:tc>
        <w:tc>
          <w:tcPr>
            <w:tcW w:w="3007" w:type="dxa"/>
          </w:tcPr>
          <w:p w14:paraId="5F0B775E" w14:textId="77777777" w:rsidR="00F17CDE" w:rsidRDefault="00F17CDE" w:rsidP="00D645BD">
            <w:pPr>
              <w:spacing w:beforeLines="0" w:before="0"/>
              <w:jc w:val="center"/>
            </w:pPr>
            <w:r>
              <w:rPr>
                <w:rFonts w:hint="eastAsia"/>
              </w:rPr>
              <w:t>所見と改善提言</w:t>
            </w:r>
          </w:p>
        </w:tc>
      </w:tr>
      <w:tr w:rsidR="00F17CDE" w14:paraId="40C15B06" w14:textId="77777777" w:rsidTr="00283BC8">
        <w:tc>
          <w:tcPr>
            <w:tcW w:w="5770" w:type="dxa"/>
          </w:tcPr>
          <w:p w14:paraId="0CF639A0" w14:textId="77777777" w:rsidR="0079604E" w:rsidRDefault="00F17CDE" w:rsidP="00D645BD">
            <w:pPr>
              <w:spacing w:before="100"/>
            </w:pPr>
            <w:r>
              <w:rPr>
                <w:rFonts w:hint="eastAsia"/>
              </w:rPr>
              <w:t>・各園）</w:t>
            </w:r>
            <w:r w:rsidR="0079604E">
              <w:rPr>
                <w:rFonts w:hint="eastAsia"/>
              </w:rPr>
              <w:t>掃除は行き届いていると感じました。</w:t>
            </w:r>
          </w:p>
          <w:p w14:paraId="4322D3E3" w14:textId="74CEEB70" w:rsidR="0079604E" w:rsidRDefault="0079604E" w:rsidP="00D645BD">
            <w:pPr>
              <w:spacing w:before="100"/>
            </w:pPr>
            <w:r>
              <w:rPr>
                <w:rFonts w:hint="eastAsia"/>
              </w:rPr>
              <w:t>・本所）</w:t>
            </w:r>
            <w:r w:rsidR="00F17CDE">
              <w:rPr>
                <w:rFonts w:hint="eastAsia"/>
              </w:rPr>
              <w:t>部屋</w:t>
            </w:r>
            <w:r>
              <w:rPr>
                <w:rFonts w:hint="eastAsia"/>
              </w:rPr>
              <w:t>毎に</w:t>
            </w:r>
            <w:r w:rsidR="00F17CDE">
              <w:rPr>
                <w:rFonts w:hint="eastAsia"/>
              </w:rPr>
              <w:t>清掃予定と実施の記録が</w:t>
            </w:r>
            <w:r>
              <w:rPr>
                <w:rFonts w:hint="eastAsia"/>
              </w:rPr>
              <w:t>壁に掲示されていま</w:t>
            </w:r>
            <w:r w:rsidR="00142D71">
              <w:rPr>
                <w:rFonts w:hint="eastAsia"/>
              </w:rPr>
              <w:t>す</w:t>
            </w:r>
            <w:r>
              <w:rPr>
                <w:rFonts w:hint="eastAsia"/>
              </w:rPr>
              <w:t>。</w:t>
            </w:r>
          </w:p>
          <w:p w14:paraId="5D1A345D" w14:textId="465733F3" w:rsidR="00142D71" w:rsidRDefault="0079604E" w:rsidP="00D645BD">
            <w:pPr>
              <w:spacing w:before="100"/>
            </w:pPr>
            <w:r>
              <w:rPr>
                <w:rFonts w:hint="eastAsia"/>
              </w:rPr>
              <w:t>・要町）ホワイトボードを使用して</w:t>
            </w:r>
            <w:r w:rsidR="00142D71">
              <w:rPr>
                <w:rFonts w:hint="eastAsia"/>
              </w:rPr>
              <w:t>清掃を確認して</w:t>
            </w:r>
            <w:r w:rsidR="00635614">
              <w:rPr>
                <w:rFonts w:hint="eastAsia"/>
              </w:rPr>
              <w:t>いるほか，</w:t>
            </w:r>
            <w:r w:rsidR="00635614" w:rsidRPr="00635614">
              <w:rPr>
                <w:rFonts w:hint="eastAsia"/>
              </w:rPr>
              <w:t>当園独自の「お掃除マニュアル」が作成されていました。</w:t>
            </w:r>
          </w:p>
          <w:p w14:paraId="1A70BAB6" w14:textId="42CAA956" w:rsidR="0085587A" w:rsidRDefault="0085587A" w:rsidP="00D645BD">
            <w:pPr>
              <w:spacing w:before="100"/>
            </w:pPr>
            <w:r>
              <w:rPr>
                <w:rFonts w:hint="eastAsia"/>
              </w:rPr>
              <w:t>・宮交シティ）</w:t>
            </w:r>
            <w:r w:rsidRPr="0085587A">
              <w:rPr>
                <w:rFonts w:hint="eastAsia"/>
              </w:rPr>
              <w:t>園児用のトイレの壁に当番表が掲示されていました。</w:t>
            </w:r>
          </w:p>
          <w:p w14:paraId="56E31475" w14:textId="51DD717A" w:rsidR="00F17CDE" w:rsidRPr="00B50D4A" w:rsidRDefault="00142D71" w:rsidP="00D645BD">
            <w:pPr>
              <w:spacing w:before="100"/>
            </w:pPr>
            <w:r>
              <w:rPr>
                <w:rFonts w:hint="eastAsia"/>
              </w:rPr>
              <w:t>・各園とも清掃は確実に行われていましたが，清掃予定や実施記録の掲示がないところも多く見受けられました。</w:t>
            </w:r>
          </w:p>
        </w:tc>
        <w:tc>
          <w:tcPr>
            <w:tcW w:w="3007" w:type="dxa"/>
          </w:tcPr>
          <w:p w14:paraId="1F053B7B" w14:textId="3F67E62F" w:rsidR="00F17CDE" w:rsidRDefault="00F17CDE" w:rsidP="00D645BD">
            <w:pPr>
              <w:spacing w:before="100"/>
            </w:pPr>
            <w:r>
              <w:rPr>
                <w:rFonts w:hint="eastAsia"/>
              </w:rPr>
              <w:t>所見</w:t>
            </w:r>
            <w:r w:rsidR="001154DE">
              <w:rPr>
                <w:rFonts w:hint="eastAsia"/>
              </w:rPr>
              <w:t>：</w:t>
            </w:r>
            <w:r w:rsidR="00142D71">
              <w:rPr>
                <w:rFonts w:hint="eastAsia"/>
              </w:rPr>
              <w:t>清掃箇所及び担当を決め，清掃が行われていることを確認しました。</w:t>
            </w:r>
          </w:p>
          <w:p w14:paraId="60949FBF" w14:textId="0B8E3D46" w:rsidR="00142D71" w:rsidRDefault="00142D71" w:rsidP="00D645BD">
            <w:pPr>
              <w:spacing w:before="100"/>
            </w:pPr>
            <w:r>
              <w:rPr>
                <w:rFonts w:hint="eastAsia"/>
              </w:rPr>
              <w:t>提言</w:t>
            </w:r>
            <w:r w:rsidR="001154DE">
              <w:rPr>
                <w:rFonts w:hint="eastAsia"/>
              </w:rPr>
              <w:t>：</w:t>
            </w:r>
            <w:r>
              <w:rPr>
                <w:rFonts w:hint="eastAsia"/>
              </w:rPr>
              <w:t>所定の場所の清掃が確実に行われていることを必要な場合に確認できるようにすることに関して，現状は各園マチマチなので，共通の方法を定めておいた方がいいと思われます。</w:t>
            </w:r>
          </w:p>
        </w:tc>
      </w:tr>
    </w:tbl>
    <w:p w14:paraId="316C8A9D" w14:textId="0C5CDA97" w:rsidR="00F17CDE" w:rsidRDefault="00996508" w:rsidP="00CC467E">
      <w:pPr>
        <w:spacing w:before="100"/>
      </w:pPr>
      <w:r>
        <w:rPr>
          <w:rFonts w:hint="eastAsia"/>
        </w:rPr>
        <w:t xml:space="preserve">　③害虫駆除</w:t>
      </w:r>
    </w:p>
    <w:tbl>
      <w:tblPr>
        <w:tblStyle w:val="a7"/>
        <w:tblW w:w="0" w:type="auto"/>
        <w:tblLook w:val="04A0" w:firstRow="1" w:lastRow="0" w:firstColumn="1" w:lastColumn="0" w:noHBand="0" w:noVBand="1"/>
      </w:tblPr>
      <w:tblGrid>
        <w:gridCol w:w="3565"/>
        <w:gridCol w:w="5212"/>
      </w:tblGrid>
      <w:tr w:rsidR="00A74B0F" w14:paraId="5CE12D0A" w14:textId="77777777" w:rsidTr="00913F07">
        <w:tc>
          <w:tcPr>
            <w:tcW w:w="3565" w:type="dxa"/>
          </w:tcPr>
          <w:p w14:paraId="41614597" w14:textId="77777777" w:rsidR="00A74B0F" w:rsidRDefault="00A74B0F" w:rsidP="00D645BD">
            <w:pPr>
              <w:spacing w:beforeLines="0" w:before="0"/>
              <w:jc w:val="center"/>
            </w:pPr>
            <w:r>
              <w:rPr>
                <w:rFonts w:hint="eastAsia"/>
              </w:rPr>
              <w:t>観察・聴取した事実</w:t>
            </w:r>
          </w:p>
        </w:tc>
        <w:tc>
          <w:tcPr>
            <w:tcW w:w="5212" w:type="dxa"/>
          </w:tcPr>
          <w:p w14:paraId="4BB79523" w14:textId="77777777" w:rsidR="00A74B0F" w:rsidRDefault="00A74B0F" w:rsidP="00D645BD">
            <w:pPr>
              <w:spacing w:beforeLines="0" w:before="0"/>
              <w:jc w:val="center"/>
            </w:pPr>
            <w:r>
              <w:rPr>
                <w:rFonts w:hint="eastAsia"/>
              </w:rPr>
              <w:t>所見と改善提言</w:t>
            </w:r>
          </w:p>
        </w:tc>
      </w:tr>
      <w:tr w:rsidR="00A74B0F" w14:paraId="06F2E9E6" w14:textId="77777777" w:rsidTr="00913F07">
        <w:tc>
          <w:tcPr>
            <w:tcW w:w="3565" w:type="dxa"/>
          </w:tcPr>
          <w:p w14:paraId="082FEF02" w14:textId="3030CB13" w:rsidR="00A74B0F" w:rsidRPr="00B50D4A" w:rsidRDefault="00A74B0F" w:rsidP="00A74B0F">
            <w:pPr>
              <w:spacing w:before="100"/>
            </w:pPr>
            <w:r>
              <w:rPr>
                <w:rFonts w:hint="eastAsia"/>
              </w:rPr>
              <w:t>・要町）</w:t>
            </w:r>
            <w:r w:rsidRPr="00A74B0F">
              <w:rPr>
                <w:rFonts w:hint="eastAsia"/>
              </w:rPr>
              <w:t>理室中心にゴキブリに悩まされていました。事務室にもゴキブリ駆除剤が置かれていました。</w:t>
            </w:r>
          </w:p>
        </w:tc>
        <w:tc>
          <w:tcPr>
            <w:tcW w:w="5212" w:type="dxa"/>
          </w:tcPr>
          <w:p w14:paraId="6EF3848B" w14:textId="68564CD6" w:rsidR="00A74B0F" w:rsidRDefault="00A74B0F" w:rsidP="00D645BD">
            <w:pPr>
              <w:spacing w:before="100"/>
            </w:pPr>
            <w:r>
              <w:rPr>
                <w:rFonts w:hint="eastAsia"/>
              </w:rPr>
              <w:t>所見</w:t>
            </w:r>
            <w:r w:rsidR="001154DE">
              <w:rPr>
                <w:rFonts w:hint="eastAsia"/>
              </w:rPr>
              <w:t>：</w:t>
            </w:r>
            <w:r>
              <w:rPr>
                <w:rFonts w:hint="eastAsia"/>
              </w:rPr>
              <w:t>現場としては相応の対応が行われていました。</w:t>
            </w:r>
          </w:p>
          <w:p w14:paraId="00D1AD53" w14:textId="0425D8F1" w:rsidR="00A74B0F" w:rsidRDefault="00A74B0F" w:rsidP="00D645BD">
            <w:pPr>
              <w:spacing w:before="100"/>
            </w:pPr>
            <w:r>
              <w:rPr>
                <w:rFonts w:hint="eastAsia"/>
              </w:rPr>
              <w:t>提言</w:t>
            </w:r>
            <w:r w:rsidR="001154DE">
              <w:rPr>
                <w:rFonts w:hint="eastAsia"/>
              </w:rPr>
              <w:t>：</w:t>
            </w:r>
            <w:r w:rsidRPr="00A74B0F">
              <w:rPr>
                <w:rFonts w:hint="eastAsia"/>
              </w:rPr>
              <w:t>衛生面・安全面から早急に専門業者による処置が必要であると考えます。</w:t>
            </w:r>
            <w:r>
              <w:rPr>
                <w:rFonts w:hint="eastAsia"/>
              </w:rPr>
              <w:t>その他毒虫等の発生時における報告等を含めた対応の手順を明確にしておくことが必要です。</w:t>
            </w:r>
          </w:p>
        </w:tc>
      </w:tr>
    </w:tbl>
    <w:p w14:paraId="60D61515" w14:textId="4B3758D6" w:rsidR="00913F07" w:rsidRDefault="00136B8B" w:rsidP="00CC467E">
      <w:pPr>
        <w:spacing w:before="100"/>
      </w:pPr>
      <w:r>
        <w:rPr>
          <w:rFonts w:hint="eastAsia"/>
        </w:rPr>
        <w:t xml:space="preserve">　④職員の力量</w:t>
      </w:r>
    </w:p>
    <w:tbl>
      <w:tblPr>
        <w:tblStyle w:val="a7"/>
        <w:tblW w:w="0" w:type="auto"/>
        <w:tblLook w:val="04A0" w:firstRow="1" w:lastRow="0" w:firstColumn="1" w:lastColumn="0" w:noHBand="0" w:noVBand="1"/>
      </w:tblPr>
      <w:tblGrid>
        <w:gridCol w:w="3460"/>
        <w:gridCol w:w="5317"/>
      </w:tblGrid>
      <w:tr w:rsidR="00136B8B" w14:paraId="70A7E640" w14:textId="77777777" w:rsidTr="00C41675">
        <w:tc>
          <w:tcPr>
            <w:tcW w:w="3460" w:type="dxa"/>
          </w:tcPr>
          <w:p w14:paraId="1D967500" w14:textId="77777777" w:rsidR="00136B8B" w:rsidRDefault="00136B8B" w:rsidP="00C41675">
            <w:pPr>
              <w:spacing w:beforeLines="0" w:before="0"/>
              <w:jc w:val="center"/>
            </w:pPr>
            <w:r>
              <w:rPr>
                <w:rFonts w:hint="eastAsia"/>
              </w:rPr>
              <w:t>観察・聴取した事実</w:t>
            </w:r>
          </w:p>
        </w:tc>
        <w:tc>
          <w:tcPr>
            <w:tcW w:w="5317" w:type="dxa"/>
          </w:tcPr>
          <w:p w14:paraId="301354C5" w14:textId="77777777" w:rsidR="00136B8B" w:rsidRDefault="00136B8B" w:rsidP="00C41675">
            <w:pPr>
              <w:spacing w:beforeLines="0" w:before="0"/>
              <w:jc w:val="center"/>
            </w:pPr>
            <w:r>
              <w:rPr>
                <w:rFonts w:hint="eastAsia"/>
              </w:rPr>
              <w:t>所見と改善提言</w:t>
            </w:r>
          </w:p>
        </w:tc>
      </w:tr>
      <w:tr w:rsidR="00136B8B" w14:paraId="7F29D468" w14:textId="77777777" w:rsidTr="00C41675">
        <w:tc>
          <w:tcPr>
            <w:tcW w:w="3460" w:type="dxa"/>
          </w:tcPr>
          <w:p w14:paraId="25945071" w14:textId="77777777" w:rsidR="00136B8B" w:rsidRDefault="00136B8B" w:rsidP="00C41675">
            <w:pPr>
              <w:spacing w:before="100"/>
            </w:pPr>
            <w:r>
              <w:rPr>
                <w:rFonts w:hint="eastAsia"/>
              </w:rPr>
              <w:t>・つるのしま）</w:t>
            </w:r>
            <w:r w:rsidRPr="00136B8B">
              <w:rPr>
                <w:rFonts w:hint="eastAsia"/>
              </w:rPr>
              <w:t>年齢に見合った教育ができているか</w:t>
            </w:r>
            <w:r>
              <w:rPr>
                <w:rFonts w:hint="eastAsia"/>
              </w:rPr>
              <w:t>（自分の力量に）</w:t>
            </w:r>
            <w:r w:rsidRPr="00136B8B">
              <w:rPr>
                <w:rFonts w:hint="eastAsia"/>
              </w:rPr>
              <w:t>不安がある。</w:t>
            </w:r>
            <w:r>
              <w:rPr>
                <w:rFonts w:hint="eastAsia"/>
              </w:rPr>
              <w:t>（力量を高めたいが）</w:t>
            </w:r>
            <w:r w:rsidRPr="00136B8B">
              <w:rPr>
                <w:rFonts w:hint="eastAsia"/>
              </w:rPr>
              <w:t>県や市の講習会案内の把握ができてない状態にあります</w:t>
            </w:r>
            <w:r>
              <w:rPr>
                <w:rFonts w:hint="eastAsia"/>
              </w:rPr>
              <w:t>。</w:t>
            </w:r>
          </w:p>
          <w:p w14:paraId="74391989" w14:textId="74DDE96E" w:rsidR="001154DE" w:rsidRDefault="001154DE" w:rsidP="00C41675">
            <w:pPr>
              <w:spacing w:before="100"/>
            </w:pPr>
            <w:r w:rsidRPr="001154DE">
              <w:rPr>
                <w:rFonts w:hint="eastAsia"/>
              </w:rPr>
              <w:t>・管理部）各職員の力量表はありません。</w:t>
            </w:r>
          </w:p>
        </w:tc>
        <w:tc>
          <w:tcPr>
            <w:tcW w:w="5317" w:type="dxa"/>
          </w:tcPr>
          <w:p w14:paraId="6455A839" w14:textId="6D3BCF08" w:rsidR="00136B8B" w:rsidRDefault="00136B8B" w:rsidP="00C41675">
            <w:pPr>
              <w:spacing w:before="100"/>
            </w:pPr>
            <w:r>
              <w:rPr>
                <w:rFonts w:hint="eastAsia"/>
              </w:rPr>
              <w:t>所見：担当する園児に対し，求められる力量に</w:t>
            </w:r>
            <w:r w:rsidR="00283BC8">
              <w:rPr>
                <w:rFonts w:hint="eastAsia"/>
              </w:rPr>
              <w:t>疑問</w:t>
            </w:r>
            <w:r>
              <w:rPr>
                <w:rFonts w:hint="eastAsia"/>
              </w:rPr>
              <w:t>を感じている状況が見られます。</w:t>
            </w:r>
          </w:p>
          <w:p w14:paraId="4D959960" w14:textId="0D347FAC" w:rsidR="00136B8B" w:rsidRDefault="00136B8B" w:rsidP="00136B8B">
            <w:pPr>
              <w:spacing w:before="100"/>
            </w:pPr>
            <w:r>
              <w:rPr>
                <w:rFonts w:hint="eastAsia"/>
              </w:rPr>
              <w:t>提言：各職員の</w:t>
            </w:r>
            <w:r w:rsidRPr="00136B8B">
              <w:rPr>
                <w:rFonts w:hint="eastAsia"/>
              </w:rPr>
              <w:t>経験</w:t>
            </w:r>
            <w:r>
              <w:rPr>
                <w:rFonts w:hint="eastAsia"/>
              </w:rPr>
              <w:t>を活かしつつ，さらなる効果的なサービス提供を目指して，職員の力量を向上し続ける必要があります。</w:t>
            </w:r>
            <w:r w:rsidR="00283BC8">
              <w:br/>
            </w:r>
            <w:r w:rsidR="00283BC8">
              <w:rPr>
                <w:rFonts w:hint="eastAsia"/>
              </w:rPr>
              <w:t xml:space="preserve">　</w:t>
            </w:r>
            <w:r w:rsidRPr="00136B8B">
              <w:rPr>
                <w:rFonts w:hint="eastAsia"/>
              </w:rPr>
              <w:t>年齢毎に保育員の客観的な力量を定め，そこに近づくような仕組み</w:t>
            </w:r>
            <w:r>
              <w:rPr>
                <w:rFonts w:hint="eastAsia"/>
              </w:rPr>
              <w:t>を構築し，</w:t>
            </w:r>
            <w:r w:rsidRPr="00136B8B">
              <w:rPr>
                <w:rFonts w:hint="eastAsia"/>
              </w:rPr>
              <w:t>講習会関係の情報</w:t>
            </w:r>
            <w:r>
              <w:rPr>
                <w:rFonts w:hint="eastAsia"/>
              </w:rPr>
              <w:t>の確実な</w:t>
            </w:r>
            <w:r w:rsidRPr="00136B8B">
              <w:rPr>
                <w:rFonts w:hint="eastAsia"/>
              </w:rPr>
              <w:t>把握</w:t>
            </w:r>
            <w:r>
              <w:rPr>
                <w:rFonts w:hint="eastAsia"/>
              </w:rPr>
              <w:t>と情報提供</w:t>
            </w:r>
            <w:r w:rsidR="00706B9A">
              <w:rPr>
                <w:rFonts w:hint="eastAsia"/>
              </w:rPr>
              <w:t>が必要です。</w:t>
            </w:r>
            <w:r w:rsidR="00283BC8">
              <w:br/>
            </w:r>
            <w:r w:rsidR="00283BC8">
              <w:rPr>
                <w:rFonts w:hint="eastAsia"/>
              </w:rPr>
              <w:t xml:space="preserve">　さらに職員の当園におけるキャリアパス（一定期間当園の保育サービス提供に従事することで，どのような力量や資格が身につくか，どんな職務に就けるかなど）を示すことも必要かと思います。</w:t>
            </w:r>
          </w:p>
        </w:tc>
      </w:tr>
    </w:tbl>
    <w:p w14:paraId="1665D41C" w14:textId="4E6F76CB" w:rsidR="0072522F" w:rsidRDefault="00CC467E" w:rsidP="00CC467E">
      <w:pPr>
        <w:spacing w:before="100"/>
      </w:pPr>
      <w:r>
        <w:rPr>
          <w:rFonts w:hint="eastAsia"/>
        </w:rPr>
        <w:t>(</w:t>
      </w:r>
      <w:r>
        <w:t>2</w:t>
      </w:r>
      <w:r>
        <w:rPr>
          <w:rFonts w:hint="eastAsia"/>
        </w:rPr>
        <w:t>)</w:t>
      </w:r>
      <w:r>
        <w:t xml:space="preserve"> </w:t>
      </w:r>
      <w:r w:rsidR="0072522F">
        <w:rPr>
          <w:rFonts w:hint="eastAsia"/>
        </w:rPr>
        <w:t>室内の状況</w:t>
      </w:r>
    </w:p>
    <w:p w14:paraId="156C8105" w14:textId="7219910F" w:rsidR="0072522F" w:rsidRDefault="0072522F" w:rsidP="0072522F">
      <w:pPr>
        <w:spacing w:before="100"/>
        <w:ind w:firstLineChars="100" w:firstLine="210"/>
      </w:pPr>
      <w:r>
        <w:rPr>
          <w:rFonts w:hint="eastAsia"/>
        </w:rPr>
        <w:t>①バックヤード</w:t>
      </w:r>
      <w:r w:rsidR="005F47D2">
        <w:rPr>
          <w:rFonts w:hint="eastAsia"/>
        </w:rPr>
        <w:t>（園児室以外）</w:t>
      </w:r>
      <w:r>
        <w:rPr>
          <w:rFonts w:hint="eastAsia"/>
        </w:rPr>
        <w:t>のスペース確保</w:t>
      </w:r>
    </w:p>
    <w:tbl>
      <w:tblPr>
        <w:tblStyle w:val="a7"/>
        <w:tblW w:w="0" w:type="auto"/>
        <w:tblLook w:val="04A0" w:firstRow="1" w:lastRow="0" w:firstColumn="1" w:lastColumn="0" w:noHBand="0" w:noVBand="1"/>
      </w:tblPr>
      <w:tblGrid>
        <w:gridCol w:w="4300"/>
        <w:gridCol w:w="4477"/>
      </w:tblGrid>
      <w:tr w:rsidR="0072522F" w14:paraId="09BEFD08" w14:textId="77777777" w:rsidTr="001154DE">
        <w:tc>
          <w:tcPr>
            <w:tcW w:w="4300" w:type="dxa"/>
            <w:tcBorders>
              <w:bottom w:val="single" w:sz="4" w:space="0" w:color="auto"/>
            </w:tcBorders>
          </w:tcPr>
          <w:p w14:paraId="39291F7E" w14:textId="77777777" w:rsidR="0072522F" w:rsidRDefault="0072522F" w:rsidP="00D645BD">
            <w:pPr>
              <w:spacing w:beforeLines="0" w:before="0"/>
              <w:jc w:val="center"/>
            </w:pPr>
            <w:r>
              <w:rPr>
                <w:rFonts w:hint="eastAsia"/>
              </w:rPr>
              <w:t>観察・聴取した事実</w:t>
            </w:r>
          </w:p>
        </w:tc>
        <w:tc>
          <w:tcPr>
            <w:tcW w:w="4477" w:type="dxa"/>
            <w:tcBorders>
              <w:bottom w:val="single" w:sz="4" w:space="0" w:color="auto"/>
            </w:tcBorders>
          </w:tcPr>
          <w:p w14:paraId="79A9FF95" w14:textId="77777777" w:rsidR="0072522F" w:rsidRDefault="0072522F" w:rsidP="00D645BD">
            <w:pPr>
              <w:spacing w:beforeLines="0" w:before="0"/>
              <w:jc w:val="center"/>
            </w:pPr>
            <w:r>
              <w:rPr>
                <w:rFonts w:hint="eastAsia"/>
              </w:rPr>
              <w:t>所見と改善提言</w:t>
            </w:r>
          </w:p>
        </w:tc>
      </w:tr>
      <w:tr w:rsidR="0072522F" w14:paraId="03B07E8D" w14:textId="77777777" w:rsidTr="001154DE">
        <w:tc>
          <w:tcPr>
            <w:tcW w:w="4300" w:type="dxa"/>
            <w:tcBorders>
              <w:top w:val="single" w:sz="4" w:space="0" w:color="auto"/>
              <w:left w:val="single" w:sz="4" w:space="0" w:color="auto"/>
              <w:bottom w:val="single" w:sz="4" w:space="0" w:color="auto"/>
              <w:right w:val="single" w:sz="4" w:space="0" w:color="auto"/>
            </w:tcBorders>
          </w:tcPr>
          <w:p w14:paraId="0738DA5F" w14:textId="77777777" w:rsidR="0072522F" w:rsidRDefault="008A5AFC" w:rsidP="00D645BD">
            <w:pPr>
              <w:spacing w:before="100"/>
            </w:pPr>
            <w:r w:rsidRPr="008A5AFC">
              <w:rPr>
                <w:rFonts w:hint="eastAsia"/>
              </w:rPr>
              <w:t>・勝田台）病児室にはベッドが入らないとのことで，コットが数台壁に立て掛けられているだけで机や椅子などの備品もない状態です。トイレ内の沐浴器も物置状態でした。</w:t>
            </w:r>
          </w:p>
          <w:p w14:paraId="2E1BFB0B" w14:textId="77777777" w:rsidR="00EB2F10" w:rsidRDefault="00EB2F10" w:rsidP="00D645BD">
            <w:pPr>
              <w:spacing w:before="100"/>
            </w:pPr>
            <w:r>
              <w:rPr>
                <w:rFonts w:hint="eastAsia"/>
              </w:rPr>
              <w:t>・目白髙田）</w:t>
            </w:r>
            <w:r w:rsidRPr="00EB2F10">
              <w:rPr>
                <w:rFonts w:hint="eastAsia"/>
              </w:rPr>
              <w:t>トイレのパーティションがあればとのことです</w:t>
            </w:r>
            <w:r>
              <w:rPr>
                <w:rFonts w:hint="eastAsia"/>
              </w:rPr>
              <w:t>。</w:t>
            </w:r>
          </w:p>
          <w:p w14:paraId="7EFDBFCB" w14:textId="44CC4A07" w:rsidR="00EB2F10" w:rsidRPr="00B50D4A" w:rsidRDefault="00EB2F10" w:rsidP="00D645BD">
            <w:pPr>
              <w:spacing w:before="100"/>
            </w:pPr>
            <w:r>
              <w:rPr>
                <w:rFonts w:hint="eastAsia"/>
              </w:rPr>
              <w:t>・西麻布）</w:t>
            </w:r>
            <w:r w:rsidRPr="00EB2F10">
              <w:rPr>
                <w:rFonts w:hint="eastAsia"/>
              </w:rPr>
              <w:t>休憩時に園児から離れられるような場所を確保できるといいとのことです。</w:t>
            </w:r>
          </w:p>
        </w:tc>
        <w:tc>
          <w:tcPr>
            <w:tcW w:w="4477" w:type="dxa"/>
            <w:tcBorders>
              <w:top w:val="single" w:sz="4" w:space="0" w:color="auto"/>
              <w:left w:val="single" w:sz="4" w:space="0" w:color="auto"/>
              <w:bottom w:val="single" w:sz="4" w:space="0" w:color="auto"/>
              <w:right w:val="single" w:sz="4" w:space="0" w:color="auto"/>
            </w:tcBorders>
          </w:tcPr>
          <w:p w14:paraId="11DB9501" w14:textId="65B5FAB5" w:rsidR="0072522F" w:rsidRDefault="00913F07" w:rsidP="00D645BD">
            <w:pPr>
              <w:spacing w:before="100"/>
            </w:pPr>
            <w:r>
              <w:rPr>
                <w:rFonts w:hint="eastAsia"/>
              </w:rPr>
              <w:t>所見</w:t>
            </w:r>
            <w:r w:rsidR="001154DE">
              <w:rPr>
                <w:rFonts w:hint="eastAsia"/>
              </w:rPr>
              <w:t>：</w:t>
            </w:r>
            <w:r>
              <w:rPr>
                <w:rFonts w:hint="eastAsia"/>
              </w:rPr>
              <w:t>各園とも所定の部屋が確保されていました。</w:t>
            </w:r>
            <w:r w:rsidR="005F47D2">
              <w:rPr>
                <w:rFonts w:hint="eastAsia"/>
              </w:rPr>
              <w:t>宮崎地区各園は全体にゆったりとして作りで，バックヤードの各室の広さも十分でしたが，東京地区では一部に手狭な状況がありました。</w:t>
            </w:r>
          </w:p>
          <w:p w14:paraId="09FB2B15" w14:textId="1BAC2711" w:rsidR="00913F07" w:rsidRDefault="00913F07" w:rsidP="00D645BD">
            <w:pPr>
              <w:spacing w:before="100"/>
            </w:pPr>
            <w:r>
              <w:rPr>
                <w:rFonts w:hint="eastAsia"/>
              </w:rPr>
              <w:t>提言</w:t>
            </w:r>
            <w:r w:rsidR="001154DE">
              <w:rPr>
                <w:rFonts w:hint="eastAsia"/>
              </w:rPr>
              <w:t>：</w:t>
            </w:r>
            <w:r w:rsidR="005F47D2">
              <w:rPr>
                <w:rFonts w:hint="eastAsia"/>
              </w:rPr>
              <w:t>部屋の間取りを決める際，適切な保育サービス提供に必要なバックヤード各室の標準面積を確保することが必要です。園児から隔離された休憩スペースや事務作業の為のスペースにも考慮すべきで</w:t>
            </w:r>
            <w:r w:rsidR="00283BC8">
              <w:rPr>
                <w:rFonts w:hint="eastAsia"/>
              </w:rPr>
              <w:t>す</w:t>
            </w:r>
            <w:r w:rsidR="005F47D2">
              <w:rPr>
                <w:rFonts w:hint="eastAsia"/>
              </w:rPr>
              <w:t>。</w:t>
            </w:r>
          </w:p>
        </w:tc>
      </w:tr>
    </w:tbl>
    <w:p w14:paraId="15CDE4DB" w14:textId="53844C35" w:rsidR="00CC467E" w:rsidRDefault="0072522F" w:rsidP="0072522F">
      <w:pPr>
        <w:spacing w:before="100"/>
        <w:ind w:firstLineChars="100" w:firstLine="210"/>
      </w:pPr>
      <w:r>
        <w:rPr>
          <w:rFonts w:hint="eastAsia"/>
        </w:rPr>
        <w:lastRenderedPageBreak/>
        <w:t>②</w:t>
      </w:r>
      <w:r w:rsidR="00296BD2">
        <w:rPr>
          <w:rFonts w:hint="eastAsia"/>
        </w:rPr>
        <w:t>園児用ロッカー</w:t>
      </w:r>
      <w:r w:rsidR="00A74B0F">
        <w:rPr>
          <w:rFonts w:hint="eastAsia"/>
        </w:rPr>
        <w:t>の配置</w:t>
      </w:r>
      <w:r w:rsidR="00296BD2">
        <w:rPr>
          <w:rFonts w:hint="eastAsia"/>
        </w:rPr>
        <w:t>と保護者の出入り</w:t>
      </w:r>
    </w:p>
    <w:tbl>
      <w:tblPr>
        <w:tblStyle w:val="a7"/>
        <w:tblW w:w="0" w:type="auto"/>
        <w:tblLook w:val="04A0" w:firstRow="1" w:lastRow="0" w:firstColumn="1" w:lastColumn="0" w:noHBand="0" w:noVBand="1"/>
      </w:tblPr>
      <w:tblGrid>
        <w:gridCol w:w="3145"/>
        <w:gridCol w:w="5632"/>
      </w:tblGrid>
      <w:tr w:rsidR="00CC467E" w14:paraId="1E5667D8" w14:textId="77777777" w:rsidTr="00F17CDE">
        <w:tc>
          <w:tcPr>
            <w:tcW w:w="3145" w:type="dxa"/>
            <w:tcBorders>
              <w:bottom w:val="single" w:sz="4" w:space="0" w:color="auto"/>
            </w:tcBorders>
          </w:tcPr>
          <w:p w14:paraId="16D16C4B" w14:textId="77777777" w:rsidR="00CC467E" w:rsidRDefault="00CC467E" w:rsidP="005E69F6">
            <w:pPr>
              <w:spacing w:beforeLines="0" w:before="0"/>
              <w:jc w:val="center"/>
            </w:pPr>
            <w:r>
              <w:rPr>
                <w:rFonts w:hint="eastAsia"/>
              </w:rPr>
              <w:t>観察・聴取した事実</w:t>
            </w:r>
          </w:p>
        </w:tc>
        <w:tc>
          <w:tcPr>
            <w:tcW w:w="5632" w:type="dxa"/>
            <w:tcBorders>
              <w:bottom w:val="single" w:sz="4" w:space="0" w:color="auto"/>
            </w:tcBorders>
          </w:tcPr>
          <w:p w14:paraId="7B343EB4" w14:textId="77777777" w:rsidR="00CC467E" w:rsidRDefault="00CC467E" w:rsidP="005E69F6">
            <w:pPr>
              <w:spacing w:beforeLines="0" w:before="0"/>
              <w:jc w:val="center"/>
            </w:pPr>
            <w:r>
              <w:rPr>
                <w:rFonts w:hint="eastAsia"/>
              </w:rPr>
              <w:t>所見と改善提言</w:t>
            </w:r>
          </w:p>
        </w:tc>
      </w:tr>
      <w:tr w:rsidR="00CC467E" w14:paraId="0DA15DE8" w14:textId="77777777" w:rsidTr="00F17CDE">
        <w:tc>
          <w:tcPr>
            <w:tcW w:w="3145" w:type="dxa"/>
            <w:tcBorders>
              <w:top w:val="single" w:sz="4" w:space="0" w:color="auto"/>
              <w:left w:val="single" w:sz="4" w:space="0" w:color="auto"/>
              <w:bottom w:val="single" w:sz="4" w:space="0" w:color="auto"/>
              <w:right w:val="single" w:sz="4" w:space="0" w:color="auto"/>
            </w:tcBorders>
          </w:tcPr>
          <w:p w14:paraId="12E1FD3A" w14:textId="490EE386" w:rsidR="00CC467E" w:rsidRPr="00B50D4A" w:rsidRDefault="00CC467E" w:rsidP="00D645BD">
            <w:pPr>
              <w:spacing w:before="100"/>
            </w:pPr>
            <w:r>
              <w:rPr>
                <w:rFonts w:hint="eastAsia"/>
              </w:rPr>
              <w:t>・各園）</w:t>
            </w:r>
            <w:r w:rsidR="00296BD2" w:rsidRPr="00296BD2">
              <w:rPr>
                <w:rFonts w:hint="eastAsia"/>
              </w:rPr>
              <w:t>園児用ロッカーは各クラスの部屋に設置されていました（</w:t>
            </w:r>
            <w:r w:rsidR="00296BD2">
              <w:rPr>
                <w:rFonts w:hint="eastAsia"/>
              </w:rPr>
              <w:t>本所は</w:t>
            </w:r>
            <w:r w:rsidR="00296BD2" w:rsidRPr="00296BD2">
              <w:rPr>
                <w:rFonts w:hint="eastAsia"/>
              </w:rPr>
              <w:t>玄関に集中）。</w:t>
            </w:r>
            <w:r w:rsidR="00296BD2">
              <w:br/>
            </w:r>
            <w:r w:rsidR="00296BD2">
              <w:rPr>
                <w:rFonts w:hint="eastAsia"/>
              </w:rPr>
              <w:t xml:space="preserve">　ロッカーのサイズ（奥行き）・形式（中身だけ</w:t>
            </w:r>
            <w:r w:rsidR="00296BD2">
              <w:rPr>
                <w:rFonts w:hint="eastAsia"/>
              </w:rPr>
              <w:t>/</w:t>
            </w:r>
            <w:r w:rsidR="00296BD2">
              <w:rPr>
                <w:rFonts w:hint="eastAsia"/>
              </w:rPr>
              <w:t>鞄類に入れて）は各園マチマチでした。中には奥行きが短いため中身が外にはみ出して</w:t>
            </w:r>
            <w:r w:rsidR="00463BE5">
              <w:rPr>
                <w:rFonts w:hint="eastAsia"/>
              </w:rPr>
              <w:t>いるものもありました。</w:t>
            </w:r>
          </w:p>
        </w:tc>
        <w:tc>
          <w:tcPr>
            <w:tcW w:w="5632" w:type="dxa"/>
            <w:tcBorders>
              <w:top w:val="single" w:sz="4" w:space="0" w:color="auto"/>
              <w:left w:val="single" w:sz="4" w:space="0" w:color="auto"/>
              <w:bottom w:val="single" w:sz="4" w:space="0" w:color="auto"/>
              <w:right w:val="single" w:sz="4" w:space="0" w:color="auto"/>
            </w:tcBorders>
          </w:tcPr>
          <w:p w14:paraId="4439016B" w14:textId="6602B098" w:rsidR="00CC467E" w:rsidRDefault="00CC467E" w:rsidP="00D645BD">
            <w:pPr>
              <w:spacing w:before="100"/>
            </w:pPr>
            <w:r>
              <w:rPr>
                <w:rFonts w:hint="eastAsia"/>
              </w:rPr>
              <w:t>所見</w:t>
            </w:r>
            <w:r w:rsidR="001154DE">
              <w:rPr>
                <w:rFonts w:hint="eastAsia"/>
              </w:rPr>
              <w:t>：</w:t>
            </w:r>
            <w:r w:rsidR="00296BD2">
              <w:rPr>
                <w:rFonts w:hint="eastAsia"/>
              </w:rPr>
              <w:t>各園の状況に応じて適切に使用されていました。</w:t>
            </w:r>
          </w:p>
          <w:p w14:paraId="2A0E2672" w14:textId="7549A6F0" w:rsidR="00296BD2" w:rsidRDefault="00296BD2" w:rsidP="00D645BD">
            <w:pPr>
              <w:spacing w:before="100"/>
            </w:pPr>
            <w:r>
              <w:rPr>
                <w:rFonts w:hint="eastAsia"/>
              </w:rPr>
              <w:t>提言</w:t>
            </w:r>
            <w:r w:rsidR="001154DE">
              <w:rPr>
                <w:rFonts w:hint="eastAsia"/>
              </w:rPr>
              <w:t>：</w:t>
            </w:r>
            <w:r w:rsidR="00283BC8">
              <w:rPr>
                <w:rFonts w:hint="eastAsia"/>
              </w:rPr>
              <w:t>ロッカーの</w:t>
            </w:r>
            <w:r w:rsidR="00463BE5">
              <w:rPr>
                <w:rFonts w:hint="eastAsia"/>
              </w:rPr>
              <w:t>設置基準や運用の標準化が必要で</w:t>
            </w:r>
            <w:r w:rsidR="000106A2">
              <w:rPr>
                <w:rFonts w:hint="eastAsia"/>
              </w:rPr>
              <w:t>あると思います。</w:t>
            </w:r>
          </w:p>
          <w:p w14:paraId="7EE29459" w14:textId="77777777" w:rsidR="00296BD2" w:rsidRDefault="00296BD2" w:rsidP="003B56CD">
            <w:pPr>
              <w:spacing w:beforeLines="0" w:before="0"/>
            </w:pPr>
            <w:r>
              <w:rPr>
                <w:rFonts w:hint="eastAsia"/>
              </w:rPr>
              <w:t>・</w:t>
            </w:r>
            <w:r w:rsidR="00463BE5">
              <w:rPr>
                <w:rFonts w:hint="eastAsia"/>
              </w:rPr>
              <w:t>ロッカーの設置場所（玄関</w:t>
            </w:r>
            <w:r w:rsidR="00463BE5">
              <w:rPr>
                <w:rFonts w:hint="eastAsia"/>
              </w:rPr>
              <w:t>/</w:t>
            </w:r>
            <w:r w:rsidR="00463BE5">
              <w:rPr>
                <w:rFonts w:hint="eastAsia"/>
              </w:rPr>
              <w:t>各部屋）</w:t>
            </w:r>
          </w:p>
          <w:p w14:paraId="0F4540E0" w14:textId="0E2998DA" w:rsidR="00463BE5" w:rsidRDefault="00463BE5" w:rsidP="003B56CD">
            <w:pPr>
              <w:spacing w:beforeLines="0" w:before="0"/>
            </w:pPr>
            <w:r>
              <w:rPr>
                <w:rFonts w:hint="eastAsia"/>
              </w:rPr>
              <w:t>・ロッカーのサイズ</w:t>
            </w:r>
            <w:r w:rsidR="000106A2">
              <w:rPr>
                <w:rFonts w:hint="eastAsia"/>
              </w:rPr>
              <w:t>，</w:t>
            </w:r>
            <w:r>
              <w:rPr>
                <w:rFonts w:hint="eastAsia"/>
              </w:rPr>
              <w:t>特に奥行き</w:t>
            </w:r>
          </w:p>
          <w:p w14:paraId="1C99E670" w14:textId="71ACDF35" w:rsidR="00463BE5" w:rsidRDefault="00463BE5" w:rsidP="000106A2">
            <w:pPr>
              <w:spacing w:beforeLines="0" w:before="0"/>
              <w:ind w:left="210" w:hangingChars="100" w:hanging="210"/>
            </w:pPr>
            <w:r>
              <w:rPr>
                <w:rFonts w:hint="eastAsia"/>
              </w:rPr>
              <w:t>・保護者を部屋の奥まで入れるのか玄関での受け渡しと</w:t>
            </w:r>
            <w:r w:rsidR="000106A2">
              <w:br/>
            </w:r>
            <w:r>
              <w:rPr>
                <w:rFonts w:hint="eastAsia"/>
              </w:rPr>
              <w:t>するか。</w:t>
            </w:r>
          </w:p>
          <w:p w14:paraId="02BC51F9" w14:textId="1B977949" w:rsidR="00463BE5" w:rsidRDefault="00463BE5" w:rsidP="003B56CD">
            <w:pPr>
              <w:spacing w:beforeLines="0" w:before="0"/>
            </w:pPr>
            <w:r>
              <w:rPr>
                <w:rFonts w:hint="eastAsia"/>
              </w:rPr>
              <w:t>・ロッカーの形式（</w:t>
            </w:r>
            <w:r w:rsidR="000106A2">
              <w:rPr>
                <w:rFonts w:hint="eastAsia"/>
              </w:rPr>
              <w:t>直接入れる</w:t>
            </w:r>
            <w:r w:rsidR="000106A2">
              <w:rPr>
                <w:rFonts w:hint="eastAsia"/>
              </w:rPr>
              <w:t xml:space="preserve"> </w:t>
            </w:r>
            <w:r>
              <w:rPr>
                <w:rFonts w:hint="eastAsia"/>
              </w:rPr>
              <w:t>/</w:t>
            </w:r>
            <w:r w:rsidR="000106A2">
              <w:t xml:space="preserve"> </w:t>
            </w:r>
            <w:r>
              <w:rPr>
                <w:rFonts w:hint="eastAsia"/>
              </w:rPr>
              <w:t>鞄</w:t>
            </w:r>
            <w:r w:rsidR="000106A2">
              <w:rPr>
                <w:rFonts w:hint="eastAsia"/>
              </w:rPr>
              <w:t>やケースに</w:t>
            </w:r>
            <w:r>
              <w:rPr>
                <w:rFonts w:hint="eastAsia"/>
              </w:rPr>
              <w:t>入れる）</w:t>
            </w:r>
          </w:p>
        </w:tc>
      </w:tr>
    </w:tbl>
    <w:p w14:paraId="049C2C76" w14:textId="1D3B86B2" w:rsidR="006112F5" w:rsidRDefault="006112F5" w:rsidP="0072522F">
      <w:pPr>
        <w:spacing w:before="100"/>
      </w:pPr>
      <w:r>
        <w:rPr>
          <w:rFonts w:hint="eastAsia"/>
        </w:rPr>
        <w:t xml:space="preserve">　③調乳室の湯沸器の温度設定</w:t>
      </w:r>
    </w:p>
    <w:tbl>
      <w:tblPr>
        <w:tblStyle w:val="a7"/>
        <w:tblW w:w="0" w:type="auto"/>
        <w:tblLook w:val="04A0" w:firstRow="1" w:lastRow="0" w:firstColumn="1" w:lastColumn="0" w:noHBand="0" w:noVBand="1"/>
      </w:tblPr>
      <w:tblGrid>
        <w:gridCol w:w="3775"/>
        <w:gridCol w:w="5002"/>
      </w:tblGrid>
      <w:tr w:rsidR="006112F5" w14:paraId="78F53820" w14:textId="77777777" w:rsidTr="00EB2F10">
        <w:tc>
          <w:tcPr>
            <w:tcW w:w="3775" w:type="dxa"/>
            <w:tcBorders>
              <w:bottom w:val="single" w:sz="4" w:space="0" w:color="auto"/>
            </w:tcBorders>
          </w:tcPr>
          <w:p w14:paraId="7FC14C97" w14:textId="77777777" w:rsidR="006112F5" w:rsidRDefault="006112F5" w:rsidP="00D645BD">
            <w:pPr>
              <w:spacing w:beforeLines="0" w:before="0"/>
              <w:jc w:val="center"/>
            </w:pPr>
            <w:r>
              <w:rPr>
                <w:rFonts w:hint="eastAsia"/>
              </w:rPr>
              <w:t>観察・聴取した事実</w:t>
            </w:r>
          </w:p>
        </w:tc>
        <w:tc>
          <w:tcPr>
            <w:tcW w:w="5002" w:type="dxa"/>
            <w:tcBorders>
              <w:bottom w:val="single" w:sz="4" w:space="0" w:color="auto"/>
            </w:tcBorders>
          </w:tcPr>
          <w:p w14:paraId="35A43E42" w14:textId="77777777" w:rsidR="006112F5" w:rsidRDefault="006112F5" w:rsidP="00D645BD">
            <w:pPr>
              <w:spacing w:beforeLines="0" w:before="0"/>
              <w:jc w:val="center"/>
            </w:pPr>
            <w:r>
              <w:rPr>
                <w:rFonts w:hint="eastAsia"/>
              </w:rPr>
              <w:t>所見と改善提言</w:t>
            </w:r>
          </w:p>
        </w:tc>
      </w:tr>
      <w:tr w:rsidR="006112F5" w14:paraId="40BDDDC4" w14:textId="77777777" w:rsidTr="00EB2F10">
        <w:tc>
          <w:tcPr>
            <w:tcW w:w="3775" w:type="dxa"/>
            <w:tcBorders>
              <w:top w:val="single" w:sz="4" w:space="0" w:color="auto"/>
              <w:left w:val="single" w:sz="4" w:space="0" w:color="auto"/>
              <w:bottom w:val="single" w:sz="4" w:space="0" w:color="auto"/>
              <w:right w:val="single" w:sz="4" w:space="0" w:color="auto"/>
            </w:tcBorders>
          </w:tcPr>
          <w:p w14:paraId="0FD74B14" w14:textId="4ADF75B8" w:rsidR="006112F5" w:rsidRDefault="006112F5" w:rsidP="00D645BD">
            <w:pPr>
              <w:spacing w:before="100"/>
            </w:pPr>
            <w:r>
              <w:rPr>
                <w:rFonts w:hint="eastAsia"/>
              </w:rPr>
              <w:t>・要町）</w:t>
            </w:r>
            <w:r w:rsidRPr="006112F5">
              <w:rPr>
                <w:rFonts w:hint="eastAsia"/>
              </w:rPr>
              <w:t>調乳室の湯沸器の</w:t>
            </w:r>
            <w:r>
              <w:rPr>
                <w:rFonts w:hint="eastAsia"/>
              </w:rPr>
              <w:t>設定</w:t>
            </w:r>
            <w:r w:rsidRPr="006112F5">
              <w:rPr>
                <w:rFonts w:hint="eastAsia"/>
              </w:rPr>
              <w:t>温度が</w:t>
            </w:r>
            <w:r w:rsidRPr="006112F5">
              <w:rPr>
                <w:rFonts w:hint="eastAsia"/>
              </w:rPr>
              <w:t>90</w:t>
            </w:r>
            <w:r w:rsidRPr="006112F5">
              <w:rPr>
                <w:rFonts w:hint="eastAsia"/>
              </w:rPr>
              <w:t>℃</w:t>
            </w:r>
            <w:r w:rsidRPr="006112F5">
              <w:rPr>
                <w:rFonts w:hint="eastAsia"/>
              </w:rPr>
              <w:t>(</w:t>
            </w:r>
            <w:r>
              <w:rPr>
                <w:rFonts w:hint="eastAsia"/>
              </w:rPr>
              <w:t>東京地区の</w:t>
            </w:r>
            <w:r w:rsidRPr="006112F5">
              <w:rPr>
                <w:rFonts w:hint="eastAsia"/>
              </w:rPr>
              <w:t>他園</w:t>
            </w:r>
            <w:r>
              <w:rPr>
                <w:rFonts w:hint="eastAsia"/>
              </w:rPr>
              <w:t>で</w:t>
            </w:r>
            <w:r w:rsidRPr="006112F5">
              <w:rPr>
                <w:rFonts w:hint="eastAsia"/>
              </w:rPr>
              <w:t>は</w:t>
            </w:r>
            <w:r w:rsidRPr="006112F5">
              <w:rPr>
                <w:rFonts w:hint="eastAsia"/>
              </w:rPr>
              <w:t>70</w:t>
            </w:r>
            <w:r w:rsidRPr="006112F5">
              <w:rPr>
                <w:rFonts w:hint="eastAsia"/>
              </w:rPr>
              <w:t>～</w:t>
            </w:r>
            <w:r w:rsidRPr="006112F5">
              <w:rPr>
                <w:rFonts w:hint="eastAsia"/>
              </w:rPr>
              <w:t>90</w:t>
            </w:r>
            <w:r w:rsidRPr="006112F5">
              <w:rPr>
                <w:rFonts w:hint="eastAsia"/>
              </w:rPr>
              <w:t>℃</w:t>
            </w:r>
            <w:r w:rsidRPr="006112F5">
              <w:rPr>
                <w:rFonts w:hint="eastAsia"/>
              </w:rPr>
              <w:t>)</w:t>
            </w:r>
            <w:r w:rsidRPr="006112F5">
              <w:rPr>
                <w:rFonts w:hint="eastAsia"/>
              </w:rPr>
              <w:t>になっていました。</w:t>
            </w:r>
            <w:r>
              <w:rPr>
                <w:rFonts w:hint="eastAsia"/>
              </w:rPr>
              <w:t>また</w:t>
            </w:r>
            <w:r w:rsidRPr="006112F5">
              <w:rPr>
                <w:rFonts w:hint="eastAsia"/>
              </w:rPr>
              <w:t>部屋が狭いためか</w:t>
            </w:r>
            <w:r w:rsidR="000106A2">
              <w:rPr>
                <w:rFonts w:hint="eastAsia"/>
              </w:rPr>
              <w:t>専用のエアコンを</w:t>
            </w:r>
            <w:r w:rsidRPr="006112F5">
              <w:rPr>
                <w:rFonts w:hint="eastAsia"/>
              </w:rPr>
              <w:t>常時</w:t>
            </w:r>
            <w:r w:rsidR="000106A2">
              <w:rPr>
                <w:rFonts w:hint="eastAsia"/>
              </w:rPr>
              <w:t>作動させて</w:t>
            </w:r>
            <w:r w:rsidRPr="006112F5">
              <w:rPr>
                <w:rFonts w:hint="eastAsia"/>
              </w:rPr>
              <w:t>いました</w:t>
            </w:r>
            <w:r w:rsidRPr="006112F5">
              <w:rPr>
                <w:rFonts w:hint="eastAsia"/>
              </w:rPr>
              <w:t>(22</w:t>
            </w:r>
            <w:r w:rsidRPr="006112F5">
              <w:rPr>
                <w:rFonts w:hint="eastAsia"/>
              </w:rPr>
              <w:t>℃</w:t>
            </w:r>
            <w:r w:rsidR="00C078E7">
              <w:rPr>
                <w:rFonts w:hint="eastAsia"/>
              </w:rPr>
              <w:t>に</w:t>
            </w:r>
            <w:r w:rsidRPr="006112F5">
              <w:rPr>
                <w:rFonts w:hint="eastAsia"/>
              </w:rPr>
              <w:t>設定</w:t>
            </w:r>
            <w:r w:rsidRPr="006112F5">
              <w:rPr>
                <w:rFonts w:hint="eastAsia"/>
              </w:rPr>
              <w:t>)</w:t>
            </w:r>
            <w:r w:rsidRPr="006112F5">
              <w:rPr>
                <w:rFonts w:hint="eastAsia"/>
              </w:rPr>
              <w:t>。</w:t>
            </w:r>
          </w:p>
          <w:p w14:paraId="72770EC5" w14:textId="3CEB7829" w:rsidR="006112F5" w:rsidRPr="00B50D4A" w:rsidRDefault="006112F5" w:rsidP="00D645BD">
            <w:pPr>
              <w:spacing w:before="100"/>
            </w:pPr>
            <w:r>
              <w:rPr>
                <w:rFonts w:hint="eastAsia"/>
              </w:rPr>
              <w:t>・宮崎地区各園）</w:t>
            </w:r>
            <w:r w:rsidRPr="006112F5">
              <w:rPr>
                <w:rFonts w:hint="eastAsia"/>
              </w:rPr>
              <w:t>調乳用のお湯は</w:t>
            </w:r>
            <w:r>
              <w:rPr>
                <w:rFonts w:hint="eastAsia"/>
              </w:rPr>
              <w:t>(</w:t>
            </w:r>
            <w:r>
              <w:rPr>
                <w:rFonts w:hint="eastAsia"/>
              </w:rPr>
              <w:t>株</w:t>
            </w:r>
            <w:r>
              <w:rPr>
                <w:rFonts w:hint="eastAsia"/>
              </w:rPr>
              <w:t>)</w:t>
            </w:r>
            <w:r>
              <w:rPr>
                <w:rFonts w:hint="eastAsia"/>
              </w:rPr>
              <w:t>エイアイティ製のハイドロピュア浄水システム</w:t>
            </w:r>
            <w:r w:rsidRPr="006112F5">
              <w:rPr>
                <w:rFonts w:hint="eastAsia"/>
              </w:rPr>
              <w:t>による，冷温水サーバーを使っています。</w:t>
            </w:r>
            <w:r w:rsidR="003B56CD">
              <w:rPr>
                <w:rFonts w:hint="eastAsia"/>
              </w:rPr>
              <w:t>温度表示は</w:t>
            </w:r>
            <w:r w:rsidR="000106A2">
              <w:rPr>
                <w:rFonts w:hint="eastAsia"/>
              </w:rPr>
              <w:t>ありません（</w:t>
            </w:r>
            <w:r w:rsidR="003B56CD">
              <w:rPr>
                <w:rFonts w:hint="eastAsia"/>
              </w:rPr>
              <w:t>カタログ上は</w:t>
            </w:r>
            <w:r w:rsidR="003B56CD">
              <w:rPr>
                <w:rFonts w:hint="eastAsia"/>
              </w:rPr>
              <w:t>8</w:t>
            </w:r>
            <w:r w:rsidR="003B56CD">
              <w:t>0</w:t>
            </w:r>
            <w:r w:rsidR="003B56CD">
              <w:rPr>
                <w:rFonts w:hint="eastAsia"/>
              </w:rPr>
              <w:t>～</w:t>
            </w:r>
            <w:r w:rsidR="003B56CD">
              <w:rPr>
                <w:rFonts w:hint="eastAsia"/>
              </w:rPr>
              <w:t>8</w:t>
            </w:r>
            <w:r w:rsidR="003B56CD">
              <w:t>5</w:t>
            </w:r>
            <w:r w:rsidR="003B56CD">
              <w:rPr>
                <w:rFonts w:hint="eastAsia"/>
              </w:rPr>
              <w:t>℃</w:t>
            </w:r>
            <w:r w:rsidR="000106A2">
              <w:rPr>
                <w:rFonts w:hint="eastAsia"/>
              </w:rPr>
              <w:t>）</w:t>
            </w:r>
            <w:r w:rsidR="003B56CD">
              <w:rPr>
                <w:rFonts w:hint="eastAsia"/>
              </w:rPr>
              <w:t>。</w:t>
            </w:r>
          </w:p>
        </w:tc>
        <w:tc>
          <w:tcPr>
            <w:tcW w:w="5002" w:type="dxa"/>
            <w:tcBorders>
              <w:top w:val="single" w:sz="4" w:space="0" w:color="auto"/>
              <w:left w:val="single" w:sz="4" w:space="0" w:color="auto"/>
              <w:bottom w:val="single" w:sz="4" w:space="0" w:color="auto"/>
              <w:right w:val="single" w:sz="4" w:space="0" w:color="auto"/>
            </w:tcBorders>
          </w:tcPr>
          <w:p w14:paraId="4F127317" w14:textId="3B206ACE" w:rsidR="006112F5" w:rsidRDefault="003B56CD" w:rsidP="00D645BD">
            <w:pPr>
              <w:spacing w:before="100"/>
            </w:pPr>
            <w:r>
              <w:rPr>
                <w:rFonts w:hint="eastAsia"/>
              </w:rPr>
              <w:t>所見</w:t>
            </w:r>
            <w:r w:rsidR="00754909">
              <w:rPr>
                <w:rFonts w:hint="eastAsia"/>
              </w:rPr>
              <w:t>：</w:t>
            </w:r>
            <w:r>
              <w:rPr>
                <w:rFonts w:hint="eastAsia"/>
              </w:rPr>
              <w:t>東京地区と宮崎地区それぞれで</w:t>
            </w:r>
            <w:r w:rsidR="000106A2">
              <w:rPr>
                <w:rFonts w:hint="eastAsia"/>
              </w:rPr>
              <w:t>別の</w:t>
            </w:r>
            <w:r>
              <w:rPr>
                <w:rFonts w:hint="eastAsia"/>
              </w:rPr>
              <w:t>方式で調乳していました。</w:t>
            </w:r>
          </w:p>
          <w:p w14:paraId="0DE90DAA" w14:textId="7B16FB22" w:rsidR="003B56CD" w:rsidRDefault="003B56CD" w:rsidP="000106A2">
            <w:pPr>
              <w:spacing w:before="100"/>
            </w:pPr>
            <w:r>
              <w:rPr>
                <w:rFonts w:hint="eastAsia"/>
              </w:rPr>
              <w:t>提言</w:t>
            </w:r>
            <w:r w:rsidR="00754909">
              <w:rPr>
                <w:rFonts w:hint="eastAsia"/>
              </w:rPr>
              <w:t>：</w:t>
            </w:r>
            <w:r>
              <w:rPr>
                <w:rFonts w:hint="eastAsia"/>
              </w:rPr>
              <w:t>調乳に使用するお湯の温度と水の質については統一基準が欲しいところです。</w:t>
            </w:r>
            <w:r w:rsidR="000106A2">
              <w:br/>
            </w:r>
            <w:r>
              <w:rPr>
                <w:rFonts w:hint="eastAsia"/>
              </w:rPr>
              <w:t xml:space="preserve">　お湯の温度については何℃を維持するべきか，そしてそれが維持されていることを定期的に確認することが必要です。</w:t>
            </w:r>
            <w:r w:rsidR="000106A2">
              <w:br/>
            </w:r>
            <w:r w:rsidR="000106A2">
              <w:rPr>
                <w:rFonts w:hint="eastAsia"/>
              </w:rPr>
              <w:t xml:space="preserve">　</w:t>
            </w:r>
            <w:r>
              <w:rPr>
                <w:rFonts w:hint="eastAsia"/>
              </w:rPr>
              <w:t>ハイドロピュアについては</w:t>
            </w:r>
            <w:r w:rsidRPr="003B56CD">
              <w:rPr>
                <w:rFonts w:hint="eastAsia"/>
              </w:rPr>
              <w:t>殺菌機能もあるようですが，殺菌ランプや温水温度の確認を定期的に行うように</w:t>
            </w:r>
            <w:r>
              <w:rPr>
                <w:rFonts w:hint="eastAsia"/>
              </w:rPr>
              <w:t>することが必要です。</w:t>
            </w:r>
          </w:p>
        </w:tc>
      </w:tr>
    </w:tbl>
    <w:p w14:paraId="0FAB1257" w14:textId="384FE417" w:rsidR="006112F5" w:rsidRDefault="003B56CD" w:rsidP="0072522F">
      <w:pPr>
        <w:spacing w:before="100"/>
      </w:pPr>
      <w:r>
        <w:rPr>
          <w:rFonts w:hint="eastAsia"/>
        </w:rPr>
        <w:t xml:space="preserve">　④</w:t>
      </w:r>
      <w:r w:rsidR="0085587A">
        <w:rPr>
          <w:rFonts w:hint="eastAsia"/>
        </w:rPr>
        <w:t>加湿器の維持管理</w:t>
      </w:r>
    </w:p>
    <w:tbl>
      <w:tblPr>
        <w:tblStyle w:val="a7"/>
        <w:tblpPr w:leftFromText="142" w:rightFromText="142" w:vertAnchor="text" w:horzAnchor="margin" w:tblpY="71"/>
        <w:tblW w:w="0" w:type="auto"/>
        <w:tblLook w:val="04A0" w:firstRow="1" w:lastRow="0" w:firstColumn="1" w:lastColumn="0" w:noHBand="0" w:noVBand="1"/>
      </w:tblPr>
      <w:tblGrid>
        <w:gridCol w:w="2410"/>
        <w:gridCol w:w="6367"/>
      </w:tblGrid>
      <w:tr w:rsidR="0085587A" w14:paraId="4281ADFA" w14:textId="77777777" w:rsidTr="00706B9A">
        <w:tc>
          <w:tcPr>
            <w:tcW w:w="2410" w:type="dxa"/>
            <w:tcBorders>
              <w:bottom w:val="single" w:sz="4" w:space="0" w:color="auto"/>
            </w:tcBorders>
          </w:tcPr>
          <w:p w14:paraId="0DD0E32D" w14:textId="77777777" w:rsidR="0085587A" w:rsidRDefault="0085587A" w:rsidP="0085587A">
            <w:pPr>
              <w:spacing w:beforeLines="0" w:before="0"/>
              <w:jc w:val="center"/>
            </w:pPr>
            <w:r>
              <w:rPr>
                <w:rFonts w:hint="eastAsia"/>
              </w:rPr>
              <w:t>観察・聴取した事実</w:t>
            </w:r>
          </w:p>
        </w:tc>
        <w:tc>
          <w:tcPr>
            <w:tcW w:w="6367" w:type="dxa"/>
            <w:tcBorders>
              <w:bottom w:val="single" w:sz="4" w:space="0" w:color="auto"/>
            </w:tcBorders>
          </w:tcPr>
          <w:p w14:paraId="21A7EED2" w14:textId="77777777" w:rsidR="0085587A" w:rsidRDefault="0085587A" w:rsidP="0085587A">
            <w:pPr>
              <w:spacing w:beforeLines="0" w:before="0"/>
              <w:jc w:val="center"/>
            </w:pPr>
            <w:r>
              <w:rPr>
                <w:rFonts w:hint="eastAsia"/>
              </w:rPr>
              <w:t>所見と改善提言</w:t>
            </w:r>
          </w:p>
        </w:tc>
      </w:tr>
      <w:tr w:rsidR="0085587A" w14:paraId="053BD775" w14:textId="77777777" w:rsidTr="00706B9A">
        <w:tc>
          <w:tcPr>
            <w:tcW w:w="2410" w:type="dxa"/>
            <w:tcBorders>
              <w:top w:val="single" w:sz="4" w:space="0" w:color="auto"/>
              <w:left w:val="single" w:sz="4" w:space="0" w:color="auto"/>
              <w:bottom w:val="single" w:sz="4" w:space="0" w:color="auto"/>
              <w:right w:val="single" w:sz="4" w:space="0" w:color="auto"/>
            </w:tcBorders>
          </w:tcPr>
          <w:p w14:paraId="7E1BAFF0" w14:textId="50994D63" w:rsidR="0085587A" w:rsidRPr="00B50D4A" w:rsidRDefault="00754909" w:rsidP="0085587A">
            <w:pPr>
              <w:spacing w:before="100"/>
            </w:pPr>
            <w:r>
              <w:rPr>
                <w:rFonts w:hint="eastAsia"/>
              </w:rPr>
              <w:t>・</w:t>
            </w:r>
            <w:r w:rsidR="0085587A">
              <w:rPr>
                <w:rFonts w:hint="eastAsia"/>
              </w:rPr>
              <w:t>宮交シティ）</w:t>
            </w:r>
            <w:r w:rsidR="0085587A" w:rsidRPr="006D56F9">
              <w:rPr>
                <w:rFonts w:hint="eastAsia"/>
              </w:rPr>
              <w:t>加湿器が各部屋に置かれていました。</w:t>
            </w:r>
          </w:p>
        </w:tc>
        <w:tc>
          <w:tcPr>
            <w:tcW w:w="6367" w:type="dxa"/>
            <w:tcBorders>
              <w:top w:val="single" w:sz="4" w:space="0" w:color="auto"/>
              <w:left w:val="single" w:sz="4" w:space="0" w:color="auto"/>
              <w:bottom w:val="single" w:sz="4" w:space="0" w:color="auto"/>
              <w:right w:val="single" w:sz="4" w:space="0" w:color="auto"/>
            </w:tcBorders>
          </w:tcPr>
          <w:p w14:paraId="066036C8" w14:textId="6FB62EFB" w:rsidR="005F47D2" w:rsidRDefault="005F47D2" w:rsidP="0085587A">
            <w:pPr>
              <w:spacing w:before="100"/>
            </w:pPr>
            <w:r>
              <w:rPr>
                <w:rFonts w:hint="eastAsia"/>
              </w:rPr>
              <w:t>所見</w:t>
            </w:r>
            <w:r w:rsidR="00754909">
              <w:rPr>
                <w:rFonts w:hint="eastAsia"/>
              </w:rPr>
              <w:t>：</w:t>
            </w:r>
            <w:r>
              <w:rPr>
                <w:rFonts w:hint="eastAsia"/>
              </w:rPr>
              <w:t>各園とも園児の健康維持に効果があると思われる装置類が準備されていました。</w:t>
            </w:r>
          </w:p>
          <w:p w14:paraId="72822113" w14:textId="32A1366B" w:rsidR="0085587A" w:rsidRDefault="0085587A" w:rsidP="0085587A">
            <w:pPr>
              <w:spacing w:before="100"/>
            </w:pPr>
            <w:r>
              <w:rPr>
                <w:rFonts w:hint="eastAsia"/>
              </w:rPr>
              <w:t>提言</w:t>
            </w:r>
            <w:r w:rsidR="00754909">
              <w:rPr>
                <w:rFonts w:hint="eastAsia"/>
              </w:rPr>
              <w:t>：</w:t>
            </w:r>
            <w:r>
              <w:rPr>
                <w:rFonts w:hint="eastAsia"/>
              </w:rPr>
              <w:t>加湿器の使用は他園でも行われているものと思われますが（内部監査時未確認），</w:t>
            </w:r>
            <w:r w:rsidRPr="006D56F9">
              <w:rPr>
                <w:rFonts w:hint="eastAsia"/>
              </w:rPr>
              <w:t>近年</w:t>
            </w:r>
            <w:r>
              <w:rPr>
                <w:rFonts w:hint="eastAsia"/>
              </w:rPr>
              <w:t>そ</w:t>
            </w:r>
            <w:r w:rsidRPr="006D56F9">
              <w:rPr>
                <w:rFonts w:hint="eastAsia"/>
              </w:rPr>
              <w:t>の</w:t>
            </w:r>
            <w:r w:rsidR="005F47D2">
              <w:rPr>
                <w:rFonts w:hint="eastAsia"/>
              </w:rPr>
              <w:t>有害</w:t>
            </w:r>
            <w:r w:rsidRPr="006D56F9">
              <w:rPr>
                <w:rFonts w:hint="eastAsia"/>
              </w:rPr>
              <w:t>性が注目されており，洗浄方法</w:t>
            </w:r>
            <w:r>
              <w:rPr>
                <w:rFonts w:hint="eastAsia"/>
              </w:rPr>
              <w:t>等</w:t>
            </w:r>
            <w:r w:rsidRPr="006D56F9">
              <w:rPr>
                <w:rFonts w:hint="eastAsia"/>
              </w:rPr>
              <w:t>について蒸気発生方式に合わせた管理手順を明確にしておくことが必要です。</w:t>
            </w:r>
          </w:p>
        </w:tc>
      </w:tr>
    </w:tbl>
    <w:p w14:paraId="21C3EB51" w14:textId="74610FF8" w:rsidR="00706B9A" w:rsidRDefault="00706B9A" w:rsidP="0072522F">
      <w:pPr>
        <w:spacing w:before="100"/>
      </w:pPr>
      <w:r>
        <w:rPr>
          <w:rFonts w:hint="eastAsia"/>
        </w:rPr>
        <w:t>(</w:t>
      </w:r>
      <w:r>
        <w:t>3</w:t>
      </w:r>
      <w:r>
        <w:rPr>
          <w:rFonts w:hint="eastAsia"/>
        </w:rPr>
        <w:t>)</w:t>
      </w:r>
      <w:r>
        <w:t xml:space="preserve"> </w:t>
      </w:r>
      <w:r>
        <w:rPr>
          <w:rFonts w:hint="eastAsia"/>
        </w:rPr>
        <w:t>消耗品，備品・玩具・書籍等の管理</w:t>
      </w:r>
    </w:p>
    <w:p w14:paraId="3F414F90" w14:textId="4A6BABF8" w:rsidR="00706B9A" w:rsidRDefault="00706B9A" w:rsidP="00706B9A">
      <w:pPr>
        <w:spacing w:before="100"/>
        <w:ind w:firstLineChars="100" w:firstLine="210"/>
      </w:pPr>
      <w:r>
        <w:rPr>
          <w:rFonts w:hint="eastAsia"/>
        </w:rPr>
        <w:t>①消耗品の発注方法</w:t>
      </w:r>
    </w:p>
    <w:tbl>
      <w:tblPr>
        <w:tblStyle w:val="a7"/>
        <w:tblpPr w:leftFromText="142" w:rightFromText="142" w:vertAnchor="text" w:horzAnchor="margin" w:tblpY="71"/>
        <w:tblW w:w="0" w:type="auto"/>
        <w:tblLook w:val="04A0" w:firstRow="1" w:lastRow="0" w:firstColumn="1" w:lastColumn="0" w:noHBand="0" w:noVBand="1"/>
      </w:tblPr>
      <w:tblGrid>
        <w:gridCol w:w="5455"/>
        <w:gridCol w:w="3322"/>
      </w:tblGrid>
      <w:tr w:rsidR="00706B9A" w14:paraId="624A5404" w14:textId="77777777" w:rsidTr="006C15E5">
        <w:tc>
          <w:tcPr>
            <w:tcW w:w="5455" w:type="dxa"/>
          </w:tcPr>
          <w:p w14:paraId="17D8D88A" w14:textId="77777777" w:rsidR="00706B9A" w:rsidRDefault="00706B9A" w:rsidP="00C41675">
            <w:pPr>
              <w:spacing w:beforeLines="0" w:before="0"/>
              <w:jc w:val="center"/>
            </w:pPr>
            <w:r>
              <w:rPr>
                <w:rFonts w:hint="eastAsia"/>
              </w:rPr>
              <w:t>観察・聴取した事実</w:t>
            </w:r>
          </w:p>
        </w:tc>
        <w:tc>
          <w:tcPr>
            <w:tcW w:w="3322" w:type="dxa"/>
          </w:tcPr>
          <w:p w14:paraId="74F7D243" w14:textId="77777777" w:rsidR="00706B9A" w:rsidRDefault="00706B9A" w:rsidP="00C41675">
            <w:pPr>
              <w:spacing w:beforeLines="0" w:before="0"/>
              <w:jc w:val="center"/>
            </w:pPr>
            <w:r>
              <w:rPr>
                <w:rFonts w:hint="eastAsia"/>
              </w:rPr>
              <w:t>所見と改善提言</w:t>
            </w:r>
          </w:p>
        </w:tc>
      </w:tr>
      <w:tr w:rsidR="00706B9A" w14:paraId="01B66481" w14:textId="77777777" w:rsidTr="006C15E5">
        <w:tc>
          <w:tcPr>
            <w:tcW w:w="5455" w:type="dxa"/>
            <w:tcBorders>
              <w:bottom w:val="single" w:sz="4" w:space="0" w:color="auto"/>
            </w:tcBorders>
          </w:tcPr>
          <w:p w14:paraId="0DE9978C" w14:textId="07D28C5C" w:rsidR="00706B9A" w:rsidRDefault="00754909" w:rsidP="006C15E5">
            <w:pPr>
              <w:spacing w:before="100"/>
            </w:pPr>
            <w:r>
              <w:rPr>
                <w:rFonts w:hint="eastAsia"/>
              </w:rPr>
              <w:t>・</w:t>
            </w:r>
            <w:r w:rsidR="009126FC">
              <w:rPr>
                <w:rFonts w:hint="eastAsia"/>
              </w:rPr>
              <w:t>本所</w:t>
            </w:r>
            <w:r w:rsidR="006C15E5">
              <w:rPr>
                <w:rFonts w:hint="eastAsia"/>
              </w:rPr>
              <w:t>，要町</w:t>
            </w:r>
            <w:r w:rsidR="009126FC">
              <w:rPr>
                <w:rFonts w:hint="eastAsia"/>
              </w:rPr>
              <w:t>）</w:t>
            </w:r>
            <w:r w:rsidR="009126FC" w:rsidRPr="009126FC">
              <w:rPr>
                <w:rFonts w:hint="eastAsia"/>
              </w:rPr>
              <w:t>購買品</w:t>
            </w:r>
            <w:r w:rsidR="006C15E5">
              <w:rPr>
                <w:rFonts w:hint="eastAsia"/>
              </w:rPr>
              <w:t>(</w:t>
            </w:r>
            <w:r w:rsidR="006C15E5">
              <w:rPr>
                <w:rFonts w:hint="eastAsia"/>
              </w:rPr>
              <w:t>消耗品</w:t>
            </w:r>
            <w:r w:rsidR="006C15E5">
              <w:rPr>
                <w:rFonts w:hint="eastAsia"/>
              </w:rPr>
              <w:t>)</w:t>
            </w:r>
            <w:r w:rsidR="009126FC" w:rsidRPr="009126FC">
              <w:rPr>
                <w:rFonts w:hint="eastAsia"/>
              </w:rPr>
              <w:t>の在庫管理と発注は，主任または気がついた人が主任に連絡して行っていました。</w:t>
            </w:r>
          </w:p>
          <w:p w14:paraId="04FD5252" w14:textId="2E882C17" w:rsidR="006C15E5" w:rsidRDefault="00754909" w:rsidP="006C15E5">
            <w:pPr>
              <w:spacing w:before="100"/>
            </w:pPr>
            <w:r>
              <w:rPr>
                <w:rFonts w:hint="eastAsia"/>
              </w:rPr>
              <w:t>・</w:t>
            </w:r>
            <w:r w:rsidR="006C15E5">
              <w:rPr>
                <w:rFonts w:hint="eastAsia"/>
              </w:rPr>
              <w:t>向原，おおはし，ボンベルタ橘，つるのしま）消耗品はある程度減ったら買う方式です。</w:t>
            </w:r>
          </w:p>
          <w:p w14:paraId="3CBF58E6" w14:textId="1C0FC219" w:rsidR="006C15E5" w:rsidRDefault="00754909" w:rsidP="006C15E5">
            <w:pPr>
              <w:spacing w:before="100"/>
            </w:pPr>
            <w:r>
              <w:rPr>
                <w:rFonts w:hint="eastAsia"/>
              </w:rPr>
              <w:t>・</w:t>
            </w:r>
            <w:r w:rsidR="006C15E5">
              <w:rPr>
                <w:rFonts w:hint="eastAsia"/>
              </w:rPr>
              <w:t>西麻布）</w:t>
            </w:r>
            <w:r w:rsidR="006C15E5" w:rsidRPr="006C15E5">
              <w:rPr>
                <w:rFonts w:hint="eastAsia"/>
              </w:rPr>
              <w:t>「衛生関連在庫チェックシート」で発注点を決め，発注時期の記録を作成していました。</w:t>
            </w:r>
          </w:p>
          <w:p w14:paraId="2645BF8B" w14:textId="201D5AF5" w:rsidR="006C15E5" w:rsidRPr="006C15E5" w:rsidRDefault="00754909" w:rsidP="006C15E5">
            <w:pPr>
              <w:spacing w:before="100"/>
            </w:pPr>
            <w:r>
              <w:rPr>
                <w:rFonts w:hint="eastAsia"/>
              </w:rPr>
              <w:t>・</w:t>
            </w:r>
            <w:r w:rsidR="006C15E5">
              <w:rPr>
                <w:rFonts w:hint="eastAsia"/>
              </w:rPr>
              <w:t>勝田台）</w:t>
            </w:r>
            <w:r w:rsidR="006C15E5" w:rsidRPr="006C15E5">
              <w:rPr>
                <w:rFonts w:hint="eastAsia"/>
              </w:rPr>
              <w:t>専用のチェックシート（</w:t>
            </w:r>
            <w:r w:rsidR="006C15E5" w:rsidRPr="006C15E5">
              <w:rPr>
                <w:rFonts w:hint="eastAsia"/>
              </w:rPr>
              <w:t>A5</w:t>
            </w:r>
            <w:r w:rsidR="006C15E5" w:rsidRPr="006C15E5">
              <w:rPr>
                <w:rFonts w:hint="eastAsia"/>
              </w:rPr>
              <w:t>サイズ？）により，週一回在庫数を確認し記録しています。</w:t>
            </w:r>
          </w:p>
        </w:tc>
        <w:tc>
          <w:tcPr>
            <w:tcW w:w="3322" w:type="dxa"/>
            <w:tcBorders>
              <w:bottom w:val="single" w:sz="4" w:space="0" w:color="auto"/>
            </w:tcBorders>
          </w:tcPr>
          <w:p w14:paraId="60CBB946" w14:textId="50CE0824" w:rsidR="006C15E5" w:rsidRDefault="006C15E5" w:rsidP="006C15E5">
            <w:pPr>
              <w:spacing w:before="100"/>
            </w:pPr>
            <w:r>
              <w:rPr>
                <w:rFonts w:hint="eastAsia"/>
              </w:rPr>
              <w:t>所見：園によって方法はマチマチですが，必要なものが在庫されるよう管理されていました。</w:t>
            </w:r>
          </w:p>
          <w:p w14:paraId="5CD20FD6" w14:textId="060B7C3C" w:rsidR="00706B9A" w:rsidRDefault="006C15E5" w:rsidP="006C15E5">
            <w:pPr>
              <w:spacing w:before="100"/>
            </w:pPr>
            <w:r>
              <w:rPr>
                <w:rFonts w:hint="eastAsia"/>
              </w:rPr>
              <w:t>提言：</w:t>
            </w:r>
            <w:r w:rsidRPr="006C15E5">
              <w:rPr>
                <w:rFonts w:hint="eastAsia"/>
              </w:rPr>
              <w:t>消耗品などで</w:t>
            </w:r>
            <w:r>
              <w:rPr>
                <w:rFonts w:hint="eastAsia"/>
              </w:rPr>
              <w:t>使用頻度や</w:t>
            </w:r>
            <w:r w:rsidRPr="006C15E5">
              <w:rPr>
                <w:rFonts w:hint="eastAsia"/>
              </w:rPr>
              <w:t>重要性の高いものは，発注点</w:t>
            </w:r>
            <w:r>
              <w:rPr>
                <w:rFonts w:hint="eastAsia"/>
              </w:rPr>
              <w:t>（いくつになったらいくつ発注するか）</w:t>
            </w:r>
            <w:r w:rsidRPr="006C15E5">
              <w:rPr>
                <w:rFonts w:hint="eastAsia"/>
              </w:rPr>
              <w:t>を決めて</w:t>
            </w:r>
            <w:r>
              <w:rPr>
                <w:rFonts w:hint="eastAsia"/>
              </w:rPr>
              <w:t>在庫を確実にしておく必要があります。</w:t>
            </w:r>
          </w:p>
        </w:tc>
      </w:tr>
    </w:tbl>
    <w:p w14:paraId="670B7819" w14:textId="77777777" w:rsidR="000106A2" w:rsidRDefault="00706B9A" w:rsidP="0072522F">
      <w:pPr>
        <w:spacing w:before="100"/>
      </w:pPr>
      <w:r>
        <w:rPr>
          <w:rFonts w:hint="eastAsia"/>
        </w:rPr>
        <w:t xml:space="preserve">　</w:t>
      </w:r>
    </w:p>
    <w:p w14:paraId="4FD08EDA" w14:textId="77777777" w:rsidR="000106A2" w:rsidRDefault="000106A2" w:rsidP="0072522F">
      <w:pPr>
        <w:spacing w:before="100"/>
      </w:pPr>
    </w:p>
    <w:p w14:paraId="5349AA2A" w14:textId="77777777" w:rsidR="000106A2" w:rsidRDefault="000106A2" w:rsidP="0072522F">
      <w:pPr>
        <w:spacing w:before="100"/>
      </w:pPr>
    </w:p>
    <w:p w14:paraId="53BE7E3A" w14:textId="0F05242E" w:rsidR="00706B9A" w:rsidRDefault="00706B9A" w:rsidP="0072522F">
      <w:pPr>
        <w:spacing w:before="100"/>
      </w:pPr>
      <w:r>
        <w:rPr>
          <w:rFonts w:hint="eastAsia"/>
        </w:rPr>
        <w:lastRenderedPageBreak/>
        <w:t>②備品・玩具・書籍等の</w:t>
      </w:r>
      <w:r w:rsidR="00EC6AA3">
        <w:rPr>
          <w:rFonts w:hint="eastAsia"/>
        </w:rPr>
        <w:t>所有</w:t>
      </w:r>
      <w:r w:rsidR="00EC6AA3">
        <w:rPr>
          <w:rFonts w:hint="eastAsia"/>
        </w:rPr>
        <w:t>(</w:t>
      </w:r>
      <w:r w:rsidR="00EC6AA3">
        <w:rPr>
          <w:rFonts w:hint="eastAsia"/>
        </w:rPr>
        <w:t>所在</w:t>
      </w:r>
      <w:r w:rsidR="00EC6AA3">
        <w:rPr>
          <w:rFonts w:hint="eastAsia"/>
        </w:rPr>
        <w:t>)</w:t>
      </w:r>
      <w:r>
        <w:rPr>
          <w:rFonts w:hint="eastAsia"/>
        </w:rPr>
        <w:t>管理</w:t>
      </w:r>
    </w:p>
    <w:tbl>
      <w:tblPr>
        <w:tblStyle w:val="a7"/>
        <w:tblpPr w:leftFromText="142" w:rightFromText="142" w:vertAnchor="text" w:horzAnchor="margin" w:tblpY="71"/>
        <w:tblW w:w="0" w:type="auto"/>
        <w:tblLook w:val="04A0" w:firstRow="1" w:lastRow="0" w:firstColumn="1" w:lastColumn="0" w:noHBand="0" w:noVBand="1"/>
      </w:tblPr>
      <w:tblGrid>
        <w:gridCol w:w="4930"/>
        <w:gridCol w:w="3847"/>
      </w:tblGrid>
      <w:tr w:rsidR="009126FC" w14:paraId="5EC9119F" w14:textId="77777777" w:rsidTr="00AA2F29">
        <w:tc>
          <w:tcPr>
            <w:tcW w:w="4930" w:type="dxa"/>
          </w:tcPr>
          <w:p w14:paraId="4D7462FD" w14:textId="77777777" w:rsidR="009126FC" w:rsidRDefault="009126FC" w:rsidP="00C41675">
            <w:pPr>
              <w:spacing w:beforeLines="0" w:before="0"/>
              <w:jc w:val="center"/>
            </w:pPr>
            <w:r>
              <w:rPr>
                <w:rFonts w:hint="eastAsia"/>
              </w:rPr>
              <w:t>観察・聴取した事実</w:t>
            </w:r>
          </w:p>
        </w:tc>
        <w:tc>
          <w:tcPr>
            <w:tcW w:w="3847" w:type="dxa"/>
          </w:tcPr>
          <w:p w14:paraId="050653CA" w14:textId="77777777" w:rsidR="009126FC" w:rsidRDefault="009126FC" w:rsidP="00C41675">
            <w:pPr>
              <w:spacing w:beforeLines="0" w:before="0"/>
              <w:jc w:val="center"/>
            </w:pPr>
            <w:r>
              <w:rPr>
                <w:rFonts w:hint="eastAsia"/>
              </w:rPr>
              <w:t>所見と改善提言</w:t>
            </w:r>
          </w:p>
        </w:tc>
      </w:tr>
      <w:tr w:rsidR="009126FC" w14:paraId="70AF345E" w14:textId="77777777" w:rsidTr="00AA2F29">
        <w:tc>
          <w:tcPr>
            <w:tcW w:w="4930" w:type="dxa"/>
            <w:tcBorders>
              <w:bottom w:val="single" w:sz="4" w:space="0" w:color="auto"/>
            </w:tcBorders>
          </w:tcPr>
          <w:p w14:paraId="192806FA" w14:textId="1EC987C2" w:rsidR="009126FC" w:rsidRDefault="00AA2F29" w:rsidP="00AA2F29">
            <w:pPr>
              <w:spacing w:before="100"/>
            </w:pPr>
            <w:r>
              <w:rPr>
                <w:rFonts w:hint="eastAsia"/>
              </w:rPr>
              <w:t>・向原）</w:t>
            </w:r>
            <w:r w:rsidRPr="00AA2F29">
              <w:rPr>
                <w:rFonts w:hint="eastAsia"/>
              </w:rPr>
              <w:t>備品や図書に</w:t>
            </w:r>
            <w:r w:rsidR="000106A2">
              <w:rPr>
                <w:rFonts w:hint="eastAsia"/>
              </w:rPr>
              <w:t>，</w:t>
            </w:r>
            <w:r w:rsidRPr="00AA2F29">
              <w:rPr>
                <w:rFonts w:hint="eastAsia"/>
              </w:rPr>
              <w:t>当園の所有物であること</w:t>
            </w:r>
            <w:r w:rsidR="000106A2">
              <w:rPr>
                <w:rFonts w:hint="eastAsia"/>
              </w:rPr>
              <w:t>の表示は</w:t>
            </w:r>
            <w:r w:rsidRPr="00AA2F29">
              <w:rPr>
                <w:rFonts w:hint="eastAsia"/>
              </w:rPr>
              <w:t>特</w:t>
            </w:r>
            <w:r>
              <w:rPr>
                <w:rFonts w:hint="eastAsia"/>
              </w:rPr>
              <w:t>に</w:t>
            </w:r>
            <w:r w:rsidRPr="00AA2F29">
              <w:rPr>
                <w:rFonts w:hint="eastAsia"/>
              </w:rPr>
              <w:t>行っていないとのことです。</w:t>
            </w:r>
          </w:p>
          <w:p w14:paraId="22746B8C" w14:textId="3479B4FD" w:rsidR="00EC6AA3" w:rsidRDefault="00EC6AA3" w:rsidP="00AA2F29">
            <w:pPr>
              <w:spacing w:before="100"/>
            </w:pPr>
            <w:r>
              <w:rPr>
                <w:rFonts w:hint="eastAsia"/>
              </w:rPr>
              <w:t>・目白髙田）</w:t>
            </w:r>
            <w:r w:rsidRPr="00EC6AA3">
              <w:rPr>
                <w:rFonts w:hint="eastAsia"/>
              </w:rPr>
              <w:t>備品，おもちゃ，書籍について，台帳のようなものは整備していません。</w:t>
            </w:r>
          </w:p>
          <w:p w14:paraId="762F843A" w14:textId="77777777" w:rsidR="00AA2F29" w:rsidRDefault="00AA2F29" w:rsidP="00AA2F29">
            <w:pPr>
              <w:spacing w:before="100"/>
            </w:pPr>
            <w:r>
              <w:rPr>
                <w:rFonts w:hint="eastAsia"/>
              </w:rPr>
              <w:t>・ボンベルタ橘）</w:t>
            </w:r>
            <w:r w:rsidRPr="00AA2F29">
              <w:rPr>
                <w:rFonts w:hint="eastAsia"/>
              </w:rPr>
              <w:t>備品等の棚卸しは行っていません</w:t>
            </w:r>
            <w:r w:rsidRPr="00AA2F29">
              <w:rPr>
                <w:rFonts w:hint="eastAsia"/>
              </w:rPr>
              <w:t>(</w:t>
            </w:r>
            <w:r w:rsidRPr="00AA2F29">
              <w:rPr>
                <w:rFonts w:hint="eastAsia"/>
              </w:rPr>
              <w:t>協会監査の前に臨時に行ったとのことです</w:t>
            </w:r>
            <w:r w:rsidRPr="00AA2F29">
              <w:rPr>
                <w:rFonts w:hint="eastAsia"/>
              </w:rPr>
              <w:t>)</w:t>
            </w:r>
            <w:r w:rsidRPr="00AA2F29">
              <w:rPr>
                <w:rFonts w:hint="eastAsia"/>
              </w:rPr>
              <w:t>。</w:t>
            </w:r>
          </w:p>
          <w:p w14:paraId="3BBD0916" w14:textId="5BC103F5" w:rsidR="00AA2F29" w:rsidRDefault="00AA2F29" w:rsidP="00AA2F29">
            <w:pPr>
              <w:spacing w:before="100"/>
            </w:pPr>
            <w:r>
              <w:rPr>
                <w:rFonts w:hint="eastAsia"/>
              </w:rPr>
              <w:t>つるのしま）</w:t>
            </w:r>
            <w:r w:rsidRPr="00AA2F29">
              <w:rPr>
                <w:rFonts w:hint="eastAsia"/>
              </w:rPr>
              <w:t>絵本は業者からの寄贈が大半です。</w:t>
            </w:r>
            <w:r w:rsidR="00EC6AA3" w:rsidRPr="00EC6AA3">
              <w:rPr>
                <w:rFonts w:hint="eastAsia"/>
              </w:rPr>
              <w:t>絵本を充実させていきたいが，購入して良いか判断に迷ってい</w:t>
            </w:r>
            <w:r w:rsidR="00EC6AA3">
              <w:rPr>
                <w:rFonts w:hint="eastAsia"/>
              </w:rPr>
              <w:t>ます</w:t>
            </w:r>
            <w:r w:rsidR="00EC6AA3" w:rsidRPr="00EC6AA3">
              <w:rPr>
                <w:rFonts w:hint="eastAsia"/>
              </w:rPr>
              <w:t>。</w:t>
            </w:r>
          </w:p>
          <w:p w14:paraId="62B5E52A" w14:textId="1273AC39" w:rsidR="00AA2F29" w:rsidRPr="00AA2F29" w:rsidRDefault="00AA2F29" w:rsidP="00AA2F29">
            <w:pPr>
              <w:spacing w:before="100"/>
            </w:pPr>
            <w:r>
              <w:rPr>
                <w:rFonts w:hint="eastAsia"/>
              </w:rPr>
              <w:t>・宮交シティ）</w:t>
            </w:r>
            <w:r w:rsidRPr="00AA2F29">
              <w:rPr>
                <w:rFonts w:hint="eastAsia"/>
              </w:rPr>
              <w:t>備品等の保有状況は必要な都度確認，椅子は園児の数だけ揃える必要があるので定期的に確認</w:t>
            </w:r>
            <w:r>
              <w:rPr>
                <w:rFonts w:hint="eastAsia"/>
              </w:rPr>
              <w:t>しています。</w:t>
            </w:r>
            <w:r w:rsidRPr="00AA2F29">
              <w:rPr>
                <w:rFonts w:hint="eastAsia"/>
              </w:rPr>
              <w:t>書籍には</w:t>
            </w:r>
            <w:r>
              <w:rPr>
                <w:rFonts w:hint="eastAsia"/>
              </w:rPr>
              <w:t>当園の</w:t>
            </w:r>
            <w:r w:rsidRPr="00AA2F29">
              <w:rPr>
                <w:rFonts w:hint="eastAsia"/>
              </w:rPr>
              <w:t>所有が分かるように記入，おもちゃには表示</w:t>
            </w:r>
            <w:r>
              <w:rPr>
                <w:rFonts w:hint="eastAsia"/>
              </w:rPr>
              <w:t>してません</w:t>
            </w:r>
            <w:r w:rsidRPr="00AA2F29">
              <w:rPr>
                <w:rFonts w:hint="eastAsia"/>
              </w:rPr>
              <w:t>。</w:t>
            </w:r>
          </w:p>
        </w:tc>
        <w:tc>
          <w:tcPr>
            <w:tcW w:w="3847" w:type="dxa"/>
            <w:tcBorders>
              <w:bottom w:val="single" w:sz="4" w:space="0" w:color="auto"/>
            </w:tcBorders>
          </w:tcPr>
          <w:p w14:paraId="5F9CDB4F" w14:textId="61D169B2" w:rsidR="00EC6AA3" w:rsidRDefault="00EC6AA3" w:rsidP="00AA2F29">
            <w:pPr>
              <w:spacing w:before="100"/>
            </w:pPr>
            <w:r>
              <w:rPr>
                <w:rFonts w:hint="eastAsia"/>
              </w:rPr>
              <w:t>所見</w:t>
            </w:r>
            <w:r w:rsidR="00754909">
              <w:rPr>
                <w:rFonts w:hint="eastAsia"/>
              </w:rPr>
              <w:t>：</w:t>
            </w:r>
            <w:r>
              <w:rPr>
                <w:rFonts w:hint="eastAsia"/>
              </w:rPr>
              <w:t>開園して間もないところが多く，必要を感じる都度購入している</w:t>
            </w:r>
            <w:r w:rsidR="000106A2">
              <w:rPr>
                <w:rFonts w:hint="eastAsia"/>
              </w:rPr>
              <w:t>状況にあることを確認しました</w:t>
            </w:r>
            <w:r>
              <w:rPr>
                <w:rFonts w:hint="eastAsia"/>
              </w:rPr>
              <w:t>。</w:t>
            </w:r>
          </w:p>
          <w:p w14:paraId="77256561" w14:textId="4C838277" w:rsidR="00EC6AA3" w:rsidRDefault="00AA2F29" w:rsidP="000106A2">
            <w:pPr>
              <w:spacing w:before="100"/>
            </w:pPr>
            <w:r>
              <w:rPr>
                <w:rFonts w:hint="eastAsia"/>
              </w:rPr>
              <w:t>提言</w:t>
            </w:r>
            <w:r w:rsidR="00754909">
              <w:rPr>
                <w:rFonts w:hint="eastAsia"/>
              </w:rPr>
              <w:t>：</w:t>
            </w:r>
            <w:r w:rsidRPr="00AA2F29">
              <w:rPr>
                <w:rFonts w:hint="eastAsia"/>
              </w:rPr>
              <w:t>備品</w:t>
            </w:r>
            <w:r w:rsidR="000106A2">
              <w:rPr>
                <w:rFonts w:hint="eastAsia"/>
              </w:rPr>
              <w:t>･</w:t>
            </w:r>
            <w:r w:rsidR="000106A2" w:rsidRPr="00AA2F29">
              <w:rPr>
                <w:rFonts w:hint="eastAsia"/>
              </w:rPr>
              <w:t>書籍</w:t>
            </w:r>
            <w:r w:rsidRPr="00AA2F29">
              <w:rPr>
                <w:rFonts w:hint="eastAsia"/>
              </w:rPr>
              <w:t>には，対象を限定</w:t>
            </w:r>
            <w:r>
              <w:rPr>
                <w:rFonts w:hint="eastAsia"/>
              </w:rPr>
              <w:t>した上で</w:t>
            </w:r>
            <w:r w:rsidRPr="00AA2F29">
              <w:rPr>
                <w:rFonts w:hint="eastAsia"/>
              </w:rPr>
              <w:t>，当園の所有物であることを現すマークの付け</w:t>
            </w:r>
            <w:r>
              <w:rPr>
                <w:rFonts w:hint="eastAsia"/>
              </w:rPr>
              <w:t>，棚卸しを行い，所有物件一覧</w:t>
            </w:r>
            <w:r>
              <w:rPr>
                <w:rFonts w:hint="eastAsia"/>
              </w:rPr>
              <w:t>(</w:t>
            </w:r>
            <w:r>
              <w:rPr>
                <w:rFonts w:hint="eastAsia"/>
              </w:rPr>
              <w:t>購買</w:t>
            </w:r>
            <w:r>
              <w:rPr>
                <w:rFonts w:hint="eastAsia"/>
              </w:rPr>
              <w:t>/</w:t>
            </w:r>
            <w:r>
              <w:rPr>
                <w:rFonts w:hint="eastAsia"/>
              </w:rPr>
              <w:t>廃棄の記録</w:t>
            </w:r>
            <w:r>
              <w:rPr>
                <w:rFonts w:hint="eastAsia"/>
              </w:rPr>
              <w:t>)</w:t>
            </w:r>
            <w:r>
              <w:rPr>
                <w:rFonts w:hint="eastAsia"/>
              </w:rPr>
              <w:t>を作成しておくことが必要です</w:t>
            </w:r>
            <w:r w:rsidRPr="00AA2F29">
              <w:rPr>
                <w:rFonts w:hint="eastAsia"/>
              </w:rPr>
              <w:t>。</w:t>
            </w:r>
            <w:r w:rsidR="000106A2">
              <w:br/>
            </w:r>
            <w:r w:rsidR="00EC6AA3">
              <w:rPr>
                <w:rFonts w:hint="eastAsia"/>
              </w:rPr>
              <w:t xml:space="preserve">　</w:t>
            </w:r>
            <w:r w:rsidR="000106A2">
              <w:rPr>
                <w:rFonts w:hint="eastAsia"/>
              </w:rPr>
              <w:t>購入</w:t>
            </w:r>
            <w:r w:rsidR="00EC6AA3">
              <w:rPr>
                <w:rFonts w:hint="eastAsia"/>
              </w:rPr>
              <w:t>については，園児数，年齢に応じて枠を設けるなど，園によって保有に差が出ないようにすることも必要</w:t>
            </w:r>
            <w:r w:rsidR="000106A2">
              <w:rPr>
                <w:rFonts w:hint="eastAsia"/>
              </w:rPr>
              <w:t>だと思います</w:t>
            </w:r>
            <w:r w:rsidR="00EC6AA3">
              <w:rPr>
                <w:rFonts w:hint="eastAsia"/>
              </w:rPr>
              <w:t>。</w:t>
            </w:r>
          </w:p>
        </w:tc>
      </w:tr>
    </w:tbl>
    <w:p w14:paraId="62CFCE12" w14:textId="703534A1" w:rsidR="00EC6AA3" w:rsidRDefault="00EC6AA3" w:rsidP="0072522F">
      <w:pPr>
        <w:spacing w:before="100"/>
      </w:pPr>
      <w:r>
        <w:rPr>
          <w:rFonts w:hint="eastAsia"/>
        </w:rPr>
        <w:t xml:space="preserve">　③</w:t>
      </w:r>
      <w:r w:rsidRPr="00EC6AA3">
        <w:rPr>
          <w:rFonts w:hint="eastAsia"/>
        </w:rPr>
        <w:t>備品・玩具・書籍等</w:t>
      </w:r>
      <w:r>
        <w:rPr>
          <w:rFonts w:hint="eastAsia"/>
        </w:rPr>
        <w:t>の消毒（東京地区での確認なし）</w:t>
      </w:r>
    </w:p>
    <w:tbl>
      <w:tblPr>
        <w:tblStyle w:val="a7"/>
        <w:tblpPr w:leftFromText="142" w:rightFromText="142" w:vertAnchor="text" w:horzAnchor="margin" w:tblpY="71"/>
        <w:tblW w:w="0" w:type="auto"/>
        <w:tblLook w:val="04A0" w:firstRow="1" w:lastRow="0" w:firstColumn="1" w:lastColumn="0" w:noHBand="0" w:noVBand="1"/>
      </w:tblPr>
      <w:tblGrid>
        <w:gridCol w:w="5455"/>
        <w:gridCol w:w="3322"/>
      </w:tblGrid>
      <w:tr w:rsidR="00EC6AA3" w14:paraId="5125B894" w14:textId="77777777" w:rsidTr="00C41675">
        <w:tc>
          <w:tcPr>
            <w:tcW w:w="5455" w:type="dxa"/>
          </w:tcPr>
          <w:p w14:paraId="07EC6460" w14:textId="77777777" w:rsidR="00EC6AA3" w:rsidRDefault="00EC6AA3" w:rsidP="00C41675">
            <w:pPr>
              <w:spacing w:beforeLines="0" w:before="0"/>
              <w:jc w:val="center"/>
            </w:pPr>
            <w:r>
              <w:rPr>
                <w:rFonts w:hint="eastAsia"/>
              </w:rPr>
              <w:t>観察・聴取した事実</w:t>
            </w:r>
          </w:p>
        </w:tc>
        <w:tc>
          <w:tcPr>
            <w:tcW w:w="3322" w:type="dxa"/>
          </w:tcPr>
          <w:p w14:paraId="12D359B9" w14:textId="77777777" w:rsidR="00EC6AA3" w:rsidRDefault="00EC6AA3" w:rsidP="00C41675">
            <w:pPr>
              <w:spacing w:beforeLines="0" w:before="0"/>
              <w:jc w:val="center"/>
            </w:pPr>
            <w:r>
              <w:rPr>
                <w:rFonts w:hint="eastAsia"/>
              </w:rPr>
              <w:t>所見と改善提言</w:t>
            </w:r>
          </w:p>
        </w:tc>
      </w:tr>
      <w:tr w:rsidR="00EC6AA3" w14:paraId="78480761" w14:textId="77777777" w:rsidTr="00C41675">
        <w:tc>
          <w:tcPr>
            <w:tcW w:w="5455" w:type="dxa"/>
            <w:tcBorders>
              <w:bottom w:val="single" w:sz="4" w:space="0" w:color="auto"/>
            </w:tcBorders>
          </w:tcPr>
          <w:p w14:paraId="645506BC" w14:textId="77777777" w:rsidR="00EC6AA3" w:rsidRDefault="00EC6AA3" w:rsidP="00C41675">
            <w:pPr>
              <w:spacing w:before="100"/>
            </w:pPr>
            <w:r>
              <w:rPr>
                <w:rFonts w:hint="eastAsia"/>
              </w:rPr>
              <w:t>・おおはし）</w:t>
            </w:r>
            <w:r w:rsidRPr="00EC6AA3">
              <w:rPr>
                <w:rFonts w:hint="eastAsia"/>
              </w:rPr>
              <w:t>玩具類の消毒等を行っていますが記録はないとのことです。</w:t>
            </w:r>
          </w:p>
          <w:p w14:paraId="3E13C3EB" w14:textId="53A697CE" w:rsidR="00EC6AA3" w:rsidRDefault="00EC6AA3" w:rsidP="00C41675">
            <w:pPr>
              <w:spacing w:before="100"/>
            </w:pPr>
            <w:r>
              <w:rPr>
                <w:rFonts w:hint="eastAsia"/>
              </w:rPr>
              <w:t>・ボンベルタ橘）</w:t>
            </w:r>
            <w:r w:rsidR="00EE4339">
              <w:rPr>
                <w:rFonts w:hint="eastAsia"/>
              </w:rPr>
              <w:t>玩具</w:t>
            </w:r>
            <w:r w:rsidRPr="00EC6AA3">
              <w:rPr>
                <w:rFonts w:hint="eastAsia"/>
              </w:rPr>
              <w:t>類の消毒は手順を決めて</w:t>
            </w:r>
            <w:r w:rsidR="00EE4339">
              <w:rPr>
                <w:rFonts w:hint="eastAsia"/>
              </w:rPr>
              <w:t>徹底的に</w:t>
            </w:r>
            <w:r w:rsidRPr="00EC6AA3">
              <w:rPr>
                <w:rFonts w:hint="eastAsia"/>
              </w:rPr>
              <w:t>行っています</w:t>
            </w:r>
            <w:r w:rsidR="00EE4339">
              <w:rPr>
                <w:rFonts w:hint="eastAsia"/>
              </w:rPr>
              <w:t>（保健所に褒められるほどとのこと）</w:t>
            </w:r>
            <w:r w:rsidRPr="00EC6AA3">
              <w:rPr>
                <w:rFonts w:hint="eastAsia"/>
              </w:rPr>
              <w:t>。</w:t>
            </w:r>
          </w:p>
          <w:p w14:paraId="1841D530" w14:textId="7D882178" w:rsidR="00EC6AA3" w:rsidRPr="006C15E5" w:rsidRDefault="00EC6AA3" w:rsidP="00C41675">
            <w:pPr>
              <w:spacing w:before="100"/>
            </w:pPr>
            <w:r>
              <w:rPr>
                <w:rFonts w:hint="eastAsia"/>
              </w:rPr>
              <w:t>・つるのしま）玩具</w:t>
            </w:r>
            <w:r w:rsidRPr="00EC6AA3">
              <w:rPr>
                <w:rFonts w:hint="eastAsia"/>
              </w:rPr>
              <w:t>は看護士が</w:t>
            </w:r>
            <w:r w:rsidRPr="00EC6AA3">
              <w:rPr>
                <w:rFonts w:hint="eastAsia"/>
              </w:rPr>
              <w:t>1</w:t>
            </w:r>
            <w:r w:rsidRPr="00EC6AA3">
              <w:rPr>
                <w:rFonts w:hint="eastAsia"/>
              </w:rPr>
              <w:t>日に</w:t>
            </w:r>
            <w:r w:rsidRPr="00EC6AA3">
              <w:rPr>
                <w:rFonts w:hint="eastAsia"/>
              </w:rPr>
              <w:t>2</w:t>
            </w:r>
            <w:r w:rsidRPr="00EC6AA3">
              <w:rPr>
                <w:rFonts w:hint="eastAsia"/>
              </w:rPr>
              <w:t>度消毒しています。</w:t>
            </w:r>
          </w:p>
        </w:tc>
        <w:tc>
          <w:tcPr>
            <w:tcW w:w="3322" w:type="dxa"/>
            <w:tcBorders>
              <w:bottom w:val="single" w:sz="4" w:space="0" w:color="auto"/>
            </w:tcBorders>
          </w:tcPr>
          <w:p w14:paraId="09DA5B5F" w14:textId="77777777" w:rsidR="00EE4339" w:rsidRDefault="00EE4339" w:rsidP="00C41675">
            <w:pPr>
              <w:spacing w:before="100"/>
            </w:pPr>
            <w:r>
              <w:rPr>
                <w:rFonts w:hint="eastAsia"/>
              </w:rPr>
              <w:t>所見：玩具類の消毒は全園で認識されており，方法はマチマチですが実施されていました。</w:t>
            </w:r>
          </w:p>
          <w:p w14:paraId="7638B36B" w14:textId="2D6C11B1" w:rsidR="00EC6AA3" w:rsidRDefault="00EC6AA3" w:rsidP="00EE4339">
            <w:pPr>
              <w:spacing w:before="100"/>
            </w:pPr>
            <w:r>
              <w:rPr>
                <w:rFonts w:hint="eastAsia"/>
              </w:rPr>
              <w:t>提言</w:t>
            </w:r>
            <w:r w:rsidR="00754909">
              <w:rPr>
                <w:rFonts w:hint="eastAsia"/>
              </w:rPr>
              <w:t>：</w:t>
            </w:r>
            <w:r w:rsidRPr="00EC6AA3">
              <w:rPr>
                <w:rFonts w:hint="eastAsia"/>
              </w:rPr>
              <w:t>玩具類の消毒</w:t>
            </w:r>
            <w:r w:rsidR="00EE4339">
              <w:rPr>
                <w:rFonts w:hint="eastAsia"/>
              </w:rPr>
              <w:t>についても，</w:t>
            </w:r>
            <w:r w:rsidRPr="00EC6AA3">
              <w:rPr>
                <w:rFonts w:hint="eastAsia"/>
              </w:rPr>
              <w:t>記録はあったほうがいいのでは</w:t>
            </w:r>
            <w:r w:rsidR="00EE4339">
              <w:rPr>
                <w:rFonts w:hint="eastAsia"/>
              </w:rPr>
              <w:t>ないでしょうか。</w:t>
            </w:r>
          </w:p>
        </w:tc>
      </w:tr>
    </w:tbl>
    <w:p w14:paraId="5137AECB" w14:textId="6E62E3F3" w:rsidR="0072522F" w:rsidRDefault="00706B9A" w:rsidP="0072522F">
      <w:pPr>
        <w:spacing w:before="100"/>
      </w:pPr>
      <w:r>
        <w:rPr>
          <w:rFonts w:hint="eastAsia"/>
        </w:rPr>
        <w:t>(4)</w:t>
      </w:r>
      <w:r>
        <w:t xml:space="preserve"> </w:t>
      </w:r>
      <w:r>
        <w:rPr>
          <w:rFonts w:hint="eastAsia"/>
        </w:rPr>
        <w:t>職員の労働環境</w:t>
      </w:r>
    </w:p>
    <w:tbl>
      <w:tblPr>
        <w:tblStyle w:val="a7"/>
        <w:tblW w:w="0" w:type="auto"/>
        <w:tblLook w:val="04A0" w:firstRow="1" w:lastRow="0" w:firstColumn="1" w:lastColumn="0" w:noHBand="0" w:noVBand="1"/>
      </w:tblPr>
      <w:tblGrid>
        <w:gridCol w:w="5455"/>
        <w:gridCol w:w="3322"/>
      </w:tblGrid>
      <w:tr w:rsidR="0072522F" w14:paraId="2390689D" w14:textId="77777777" w:rsidTr="00EB2F10">
        <w:tc>
          <w:tcPr>
            <w:tcW w:w="5455" w:type="dxa"/>
          </w:tcPr>
          <w:p w14:paraId="60397570" w14:textId="77777777" w:rsidR="0072522F" w:rsidRDefault="0072522F" w:rsidP="00D645BD">
            <w:pPr>
              <w:spacing w:beforeLines="0" w:before="0"/>
              <w:jc w:val="center"/>
            </w:pPr>
            <w:r>
              <w:rPr>
                <w:rFonts w:hint="eastAsia"/>
              </w:rPr>
              <w:t>観察・聴取した事実</w:t>
            </w:r>
          </w:p>
        </w:tc>
        <w:tc>
          <w:tcPr>
            <w:tcW w:w="3322" w:type="dxa"/>
          </w:tcPr>
          <w:p w14:paraId="175B45C6" w14:textId="77777777" w:rsidR="0072522F" w:rsidRDefault="0072522F" w:rsidP="00D645BD">
            <w:pPr>
              <w:spacing w:beforeLines="0" w:before="0"/>
              <w:jc w:val="center"/>
            </w:pPr>
            <w:r>
              <w:rPr>
                <w:rFonts w:hint="eastAsia"/>
              </w:rPr>
              <w:t>所見と改善提言</w:t>
            </w:r>
          </w:p>
        </w:tc>
      </w:tr>
      <w:tr w:rsidR="0072522F" w14:paraId="4B0AE913" w14:textId="77777777" w:rsidTr="00EB2F10">
        <w:tc>
          <w:tcPr>
            <w:tcW w:w="5455" w:type="dxa"/>
          </w:tcPr>
          <w:p w14:paraId="680A34B2" w14:textId="3BDF8FA5" w:rsidR="0097074C" w:rsidRDefault="008F3EDB" w:rsidP="00D645BD">
            <w:pPr>
              <w:spacing w:before="100"/>
              <w:rPr>
                <w:rFonts w:ascii="HG丸ｺﾞｼｯｸM-PRO" w:hAnsi="HG丸ｺﾞｼｯｸM-PRO"/>
                <w:color w:val="000000"/>
              </w:rPr>
            </w:pPr>
            <w:r>
              <w:rPr>
                <w:rFonts w:ascii="HG丸ｺﾞｼｯｸM-PRO" w:hAnsi="HG丸ｺﾞｼｯｸM-PRO" w:hint="eastAsia"/>
                <w:color w:val="000000"/>
              </w:rPr>
              <w:t>・</w:t>
            </w:r>
            <w:r w:rsidR="0072522F">
              <w:rPr>
                <w:rFonts w:ascii="HG丸ｺﾞｼｯｸM-PRO" w:hAnsi="HG丸ｺﾞｼｯｸM-PRO" w:hint="eastAsia"/>
                <w:color w:val="000000"/>
              </w:rPr>
              <w:t>西麻布）</w:t>
            </w:r>
            <w:r w:rsidR="0072522F" w:rsidRPr="00413E9B">
              <w:rPr>
                <w:rFonts w:ascii="HG丸ｺﾞｼｯｸM-PRO" w:hAnsi="HG丸ｺﾞｼｯｸM-PRO" w:hint="eastAsia"/>
                <w:color w:val="000000"/>
              </w:rPr>
              <w:t>職員の体調面への配慮が必要と</w:t>
            </w:r>
            <w:r w:rsidR="0072522F">
              <w:rPr>
                <w:rFonts w:ascii="HG丸ｺﾞｼｯｸM-PRO" w:hAnsi="HG丸ｺﾞｼｯｸM-PRO" w:hint="eastAsia"/>
                <w:color w:val="000000"/>
              </w:rPr>
              <w:t>考えて</w:t>
            </w:r>
            <w:r w:rsidR="0072522F" w:rsidRPr="00413E9B">
              <w:rPr>
                <w:rFonts w:ascii="HG丸ｺﾞｼｯｸM-PRO" w:hAnsi="HG丸ｺﾞｼｯｸM-PRO" w:hint="eastAsia"/>
                <w:color w:val="000000"/>
              </w:rPr>
              <w:t>います。</w:t>
            </w:r>
          </w:p>
          <w:p w14:paraId="7E3691E6" w14:textId="295BA542" w:rsidR="0072522F" w:rsidRDefault="008F3EDB" w:rsidP="00D645BD">
            <w:pPr>
              <w:spacing w:before="100"/>
              <w:rPr>
                <w:rFonts w:ascii="HG丸ｺﾞｼｯｸM-PRO" w:hAnsi="HG丸ｺﾞｼｯｸM-PRO"/>
                <w:color w:val="000000"/>
              </w:rPr>
            </w:pPr>
            <w:r>
              <w:rPr>
                <w:rFonts w:ascii="HG丸ｺﾞｼｯｸM-PRO" w:hAnsi="HG丸ｺﾞｼｯｸM-PRO" w:hint="eastAsia"/>
                <w:color w:val="000000"/>
              </w:rPr>
              <w:t>・</w:t>
            </w:r>
            <w:r w:rsidR="0072522F">
              <w:rPr>
                <w:rFonts w:ascii="HG丸ｺﾞｼｯｸM-PRO" w:hAnsi="HG丸ｺﾞｼｯｸM-PRO" w:hint="eastAsia"/>
                <w:color w:val="000000"/>
              </w:rPr>
              <w:t>勝田台）</w:t>
            </w:r>
            <w:r w:rsidR="0072522F" w:rsidRPr="00413E9B">
              <w:rPr>
                <w:rFonts w:ascii="HG丸ｺﾞｼｯｸM-PRO" w:hAnsi="HG丸ｺﾞｼｯｸM-PRO" w:hint="eastAsia"/>
                <w:color w:val="000000"/>
              </w:rPr>
              <w:t>職員の休憩時間について，実質的な休憩になりにくいとのことです</w:t>
            </w:r>
            <w:r w:rsidR="0072522F" w:rsidRPr="00413E9B">
              <w:rPr>
                <w:rFonts w:ascii="HG丸ｺﾞｼｯｸM-PRO" w:hAnsi="HG丸ｺﾞｼｯｸM-PRO" w:hint="eastAsia"/>
                <w:color w:val="000000"/>
              </w:rPr>
              <w:t>(</w:t>
            </w:r>
            <w:r w:rsidR="0072522F" w:rsidRPr="00413E9B">
              <w:rPr>
                <w:rFonts w:ascii="HG丸ｺﾞｼｯｸM-PRO" w:hAnsi="HG丸ｺﾞｼｯｸM-PRO" w:hint="eastAsia"/>
                <w:color w:val="000000"/>
              </w:rPr>
              <w:t>部屋が狭いことが主な原因</w:t>
            </w:r>
            <w:r w:rsidR="0072522F" w:rsidRPr="00413E9B">
              <w:rPr>
                <w:rFonts w:ascii="HG丸ｺﾞｼｯｸM-PRO" w:hAnsi="HG丸ｺﾞｼｯｸM-PRO" w:hint="eastAsia"/>
                <w:color w:val="000000"/>
              </w:rPr>
              <w:t>)</w:t>
            </w:r>
            <w:r w:rsidR="0072522F" w:rsidRPr="00413E9B">
              <w:rPr>
                <w:rFonts w:ascii="HG丸ｺﾞｼｯｸM-PRO" w:hAnsi="HG丸ｺﾞｼｯｸM-PRO" w:hint="eastAsia"/>
                <w:color w:val="000000"/>
              </w:rPr>
              <w:t>。</w:t>
            </w:r>
          </w:p>
          <w:p w14:paraId="0E88189F" w14:textId="30A1F1E5" w:rsidR="0072522F" w:rsidRPr="00413E9B" w:rsidRDefault="008F3EDB" w:rsidP="00D645BD">
            <w:pPr>
              <w:spacing w:before="100"/>
              <w:rPr>
                <w:rFonts w:ascii="HG丸ｺﾞｼｯｸM-PRO" w:hAnsi="HG丸ｺﾞｼｯｸM-PRO"/>
                <w:color w:val="000000"/>
              </w:rPr>
            </w:pPr>
            <w:r>
              <w:rPr>
                <w:rFonts w:ascii="HG丸ｺﾞｼｯｸM-PRO" w:hAnsi="HG丸ｺﾞｼｯｸM-PRO" w:hint="eastAsia"/>
                <w:color w:val="000000"/>
              </w:rPr>
              <w:t>・</w:t>
            </w:r>
            <w:r w:rsidR="0072522F">
              <w:rPr>
                <w:rFonts w:ascii="HG丸ｺﾞｼｯｸM-PRO" w:hAnsi="HG丸ｺﾞｼｯｸM-PRO" w:hint="eastAsia"/>
                <w:color w:val="000000"/>
              </w:rPr>
              <w:t>要町）</w:t>
            </w:r>
            <w:r w:rsidR="0072522F" w:rsidRPr="00413E9B">
              <w:rPr>
                <w:rFonts w:ascii="HG丸ｺﾞｼｯｸM-PRO" w:hAnsi="HG丸ｺﾞｼｯｸM-PRO" w:hint="eastAsia"/>
                <w:color w:val="000000"/>
              </w:rPr>
              <w:t>職員用のロッカー</w:t>
            </w:r>
            <w:r w:rsidR="0072522F" w:rsidRPr="00413E9B">
              <w:rPr>
                <w:rFonts w:ascii="HG丸ｺﾞｼｯｸM-PRO" w:hAnsi="HG丸ｺﾞｼｯｸM-PRO" w:hint="eastAsia"/>
                <w:color w:val="000000"/>
              </w:rPr>
              <w:t>(6</w:t>
            </w:r>
            <w:r w:rsidR="0072522F" w:rsidRPr="00413E9B">
              <w:rPr>
                <w:rFonts w:ascii="HG丸ｺﾞｼｯｸM-PRO" w:hAnsi="HG丸ｺﾞｼｯｸM-PRO" w:hint="eastAsia"/>
                <w:color w:val="000000"/>
              </w:rPr>
              <w:t>人分</w:t>
            </w:r>
            <w:r w:rsidR="0072522F" w:rsidRPr="00413E9B">
              <w:rPr>
                <w:rFonts w:ascii="HG丸ｺﾞｼｯｸM-PRO" w:hAnsi="HG丸ｺﾞｼｯｸM-PRO" w:hint="eastAsia"/>
                <w:color w:val="000000"/>
              </w:rPr>
              <w:t>)</w:t>
            </w:r>
            <w:r w:rsidR="0072522F" w:rsidRPr="00413E9B">
              <w:rPr>
                <w:rFonts w:ascii="HG丸ｺﾞｼｯｸM-PRO" w:hAnsi="HG丸ｺﾞｼｯｸM-PRO" w:hint="eastAsia"/>
                <w:color w:val="000000"/>
              </w:rPr>
              <w:t>が置かれていました。</w:t>
            </w:r>
            <w:r w:rsidR="007242C8">
              <w:rPr>
                <w:rFonts w:ascii="HG丸ｺﾞｼｯｸM-PRO" w:hAnsi="HG丸ｺﾞｼｯｸM-PRO" w:hint="eastAsia"/>
                <w:color w:val="000000"/>
              </w:rPr>
              <w:t>保育士の数が少ないと感じています</w:t>
            </w:r>
            <w:r w:rsidR="007242C8">
              <w:rPr>
                <w:rFonts w:ascii="HG丸ｺﾞｼｯｸM-PRO" w:hAnsi="HG丸ｺﾞｼｯｸM-PRO" w:hint="eastAsia"/>
                <w:color w:val="000000"/>
              </w:rPr>
              <w:t>(</w:t>
            </w:r>
            <w:r w:rsidR="007242C8" w:rsidRPr="007242C8">
              <w:rPr>
                <w:rFonts w:ascii="HG丸ｺﾞｼｯｸM-PRO" w:hAnsi="HG丸ｺﾞｼｯｸM-PRO" w:hint="eastAsia"/>
                <w:color w:val="000000"/>
              </w:rPr>
              <w:t>現在実質人</w:t>
            </w:r>
            <w:r w:rsidR="007242C8">
              <w:rPr>
                <w:rFonts w:ascii="HG丸ｺﾞｼｯｸM-PRO" w:hAnsi="HG丸ｺﾞｼｯｸM-PRO" w:hint="eastAsia"/>
                <w:color w:val="000000"/>
              </w:rPr>
              <w:t>)</w:t>
            </w:r>
            <w:r w:rsidR="007242C8">
              <w:rPr>
                <w:rFonts w:ascii="HG丸ｺﾞｼｯｸM-PRO" w:hAnsi="HG丸ｺﾞｼｯｸM-PRO" w:hint="eastAsia"/>
                <w:color w:val="000000"/>
              </w:rPr>
              <w:t>。</w:t>
            </w:r>
          </w:p>
          <w:p w14:paraId="16254D2D" w14:textId="168A24D4" w:rsidR="0072522F" w:rsidRDefault="008F3EDB" w:rsidP="00D645BD">
            <w:pPr>
              <w:spacing w:before="100"/>
              <w:rPr>
                <w:rFonts w:ascii="HG丸ｺﾞｼｯｸM-PRO" w:hAnsi="HG丸ｺﾞｼｯｸM-PRO"/>
                <w:color w:val="000000"/>
              </w:rPr>
            </w:pPr>
            <w:r>
              <w:rPr>
                <w:rFonts w:ascii="HG丸ｺﾞｼｯｸM-PRO" w:hAnsi="HG丸ｺﾞｼｯｸM-PRO" w:hint="eastAsia"/>
                <w:color w:val="000000"/>
              </w:rPr>
              <w:t>・</w:t>
            </w:r>
            <w:r w:rsidR="0072522F">
              <w:rPr>
                <w:rFonts w:ascii="HG丸ｺﾞｼｯｸM-PRO" w:hAnsi="HG丸ｺﾞｼｯｸM-PRO" w:hint="eastAsia"/>
                <w:color w:val="000000"/>
              </w:rPr>
              <w:t>おおはし）</w:t>
            </w:r>
            <w:r w:rsidR="0072522F" w:rsidRPr="00635614">
              <w:rPr>
                <w:rFonts w:ascii="HG丸ｺﾞｼｯｸM-PRO" w:hAnsi="HG丸ｺﾞｼｯｸM-PRO" w:hint="eastAsia"/>
                <w:color w:val="000000"/>
              </w:rPr>
              <w:t>スタッフの一体感の醸成のため，朝の活動開始時</w:t>
            </w:r>
            <w:r w:rsidR="0072522F">
              <w:rPr>
                <w:rFonts w:ascii="HG丸ｺﾞｼｯｸM-PRO" w:hAnsi="HG丸ｺﾞｼｯｸM-PRO" w:hint="eastAsia"/>
                <w:color w:val="000000"/>
              </w:rPr>
              <w:t>や</w:t>
            </w:r>
            <w:r w:rsidR="0072522F" w:rsidRPr="00635614">
              <w:rPr>
                <w:rFonts w:ascii="HG丸ｺﾞｼｯｸM-PRO" w:hAnsi="HG丸ｺﾞｼｯｸM-PRO" w:hint="eastAsia"/>
                <w:color w:val="000000"/>
              </w:rPr>
              <w:t>おやつの前に必要事項の確認を行っています。</w:t>
            </w:r>
          </w:p>
          <w:p w14:paraId="4CB38F6A" w14:textId="7C9C78A8" w:rsidR="008F3EDB" w:rsidRDefault="008F3EDB" w:rsidP="00D645BD">
            <w:pPr>
              <w:spacing w:before="100"/>
              <w:rPr>
                <w:rFonts w:ascii="HG丸ｺﾞｼｯｸM-PRO" w:hAnsi="HG丸ｺﾞｼｯｸM-PRO"/>
                <w:color w:val="000000"/>
              </w:rPr>
            </w:pPr>
            <w:r w:rsidRPr="008F3EDB">
              <w:rPr>
                <w:rFonts w:ascii="HG丸ｺﾞｼｯｸM-PRO" w:hAnsi="HG丸ｺﾞｼｯｸM-PRO" w:hint="eastAsia"/>
                <w:color w:val="000000"/>
              </w:rPr>
              <w:t>・宮交シティ）職員用のロッカーはないとのことです。有給休暇の取得は年間</w:t>
            </w:r>
            <w:r w:rsidRPr="008F3EDB">
              <w:rPr>
                <w:rFonts w:ascii="HG丸ｺﾞｼｯｸM-PRO" w:hAnsi="HG丸ｺﾞｼｯｸM-PRO" w:hint="eastAsia"/>
                <w:color w:val="000000"/>
              </w:rPr>
              <w:t>2</w:t>
            </w:r>
            <w:r w:rsidRPr="008F3EDB">
              <w:rPr>
                <w:rFonts w:ascii="HG丸ｺﾞｼｯｸM-PRO" w:hAnsi="HG丸ｺﾞｼｯｸM-PRO" w:hint="eastAsia"/>
                <w:color w:val="000000"/>
              </w:rPr>
              <w:t>～</w:t>
            </w:r>
            <w:r w:rsidRPr="008F3EDB">
              <w:rPr>
                <w:rFonts w:ascii="HG丸ｺﾞｼｯｸM-PRO" w:hAnsi="HG丸ｺﾞｼｯｸM-PRO" w:hint="eastAsia"/>
                <w:color w:val="000000"/>
              </w:rPr>
              <w:t>3</w:t>
            </w:r>
            <w:r w:rsidRPr="008F3EDB">
              <w:rPr>
                <w:rFonts w:ascii="HG丸ｺﾞｼｯｸM-PRO" w:hAnsi="HG丸ｺﾞｼｯｸM-PRO" w:hint="eastAsia"/>
                <w:color w:val="000000"/>
              </w:rPr>
              <w:t>日で，休むと他の職員への負担増に直結するのでとりにくい状況です。</w:t>
            </w:r>
          </w:p>
          <w:p w14:paraId="19CDB846" w14:textId="6EAAEB62" w:rsidR="001A3CA3" w:rsidRDefault="001A3CA3" w:rsidP="00D645BD">
            <w:pPr>
              <w:spacing w:before="100"/>
              <w:rPr>
                <w:rFonts w:ascii="HG丸ｺﾞｼｯｸM-PRO" w:hAnsi="HG丸ｺﾞｼｯｸM-PRO"/>
                <w:color w:val="000000"/>
              </w:rPr>
            </w:pPr>
            <w:r>
              <w:rPr>
                <w:rFonts w:ascii="HG丸ｺﾞｼｯｸM-PRO" w:hAnsi="HG丸ｺﾞｼｯｸM-PRO" w:hint="eastAsia"/>
                <w:color w:val="000000"/>
              </w:rPr>
              <w:t>・宮交シティ）</w:t>
            </w:r>
            <w:r w:rsidRPr="001A3CA3">
              <w:rPr>
                <w:rFonts w:ascii="HG丸ｺﾞｼｯｸM-PRO" w:hAnsi="HG丸ｺﾞｼｯｸM-PRO" w:hint="eastAsia"/>
                <w:color w:val="000000"/>
              </w:rPr>
              <w:t>イベントで使用する飾り等を自宅で作成しています。</w:t>
            </w:r>
          </w:p>
          <w:p w14:paraId="0ADE1021" w14:textId="299AE4BE" w:rsidR="0072522F" w:rsidRDefault="008F3EDB" w:rsidP="00D645BD">
            <w:pPr>
              <w:spacing w:before="100"/>
              <w:rPr>
                <w:rFonts w:ascii="HG丸ｺﾞｼｯｸM-PRO" w:hAnsi="HG丸ｺﾞｼｯｸM-PRO"/>
                <w:color w:val="000000"/>
              </w:rPr>
            </w:pPr>
            <w:r>
              <w:rPr>
                <w:rFonts w:ascii="HG丸ｺﾞｼｯｸM-PRO" w:hAnsi="HG丸ｺﾞｼｯｸM-PRO" w:hint="eastAsia"/>
                <w:color w:val="000000"/>
              </w:rPr>
              <w:t>・</w:t>
            </w:r>
            <w:r w:rsidR="00FE2642">
              <w:rPr>
                <w:rFonts w:ascii="HG丸ｺﾞｼｯｸM-PRO" w:hAnsi="HG丸ｺﾞｼｯｸM-PRO" w:hint="eastAsia"/>
                <w:color w:val="000000"/>
              </w:rPr>
              <w:t>つるのしま）</w:t>
            </w:r>
            <w:r w:rsidR="00FE2642" w:rsidRPr="00FE2642">
              <w:rPr>
                <w:rFonts w:ascii="HG丸ｺﾞｼｯｸM-PRO" w:hAnsi="HG丸ｺﾞｼｯｸM-PRO" w:hint="eastAsia"/>
                <w:color w:val="000000"/>
              </w:rPr>
              <w:t>保育スタッフに経験者がほとんどいない，退職者，時間短縮，胃潰瘍を発症する状況となっています。保育ではなく託児担ってしまってないか気になっている。</w:t>
            </w:r>
          </w:p>
          <w:p w14:paraId="64670BD8" w14:textId="76731C4B" w:rsidR="008F3EDB" w:rsidRDefault="008F3EDB" w:rsidP="00D645BD">
            <w:pPr>
              <w:spacing w:before="100"/>
            </w:pPr>
            <w:r>
              <w:rPr>
                <w:rFonts w:hint="eastAsia"/>
              </w:rPr>
              <w:t>・</w:t>
            </w:r>
            <w:r w:rsidRPr="008F3EDB">
              <w:rPr>
                <w:rFonts w:hint="eastAsia"/>
              </w:rPr>
              <w:t>向原）過去</w:t>
            </w:r>
            <w:r w:rsidRPr="008F3EDB">
              <w:rPr>
                <w:rFonts w:hint="eastAsia"/>
              </w:rPr>
              <w:t>3</w:t>
            </w:r>
            <w:r w:rsidRPr="008F3EDB">
              <w:rPr>
                <w:rFonts w:hint="eastAsia"/>
              </w:rPr>
              <w:t>ヶ月間に</w:t>
            </w:r>
            <w:r w:rsidRPr="008F3EDB">
              <w:rPr>
                <w:rFonts w:hint="eastAsia"/>
              </w:rPr>
              <w:t>6</w:t>
            </w:r>
            <w:r w:rsidRPr="008F3EDB">
              <w:rPr>
                <w:rFonts w:hint="eastAsia"/>
              </w:rPr>
              <w:t>名の入園がありました。</w:t>
            </w:r>
          </w:p>
          <w:p w14:paraId="0187DDE9" w14:textId="77777777" w:rsidR="008F3EDB" w:rsidRDefault="008F3EDB" w:rsidP="00D645BD">
            <w:pPr>
              <w:spacing w:before="100"/>
            </w:pPr>
            <w:r w:rsidRPr="008F3EDB">
              <w:rPr>
                <w:rFonts w:hint="eastAsia"/>
              </w:rPr>
              <w:t>・西麻布）</w:t>
            </w:r>
            <w:r w:rsidRPr="008F3EDB">
              <w:rPr>
                <w:rFonts w:hint="eastAsia"/>
              </w:rPr>
              <w:t>2</w:t>
            </w:r>
            <w:r w:rsidRPr="008F3EDB">
              <w:rPr>
                <w:rFonts w:hint="eastAsia"/>
              </w:rPr>
              <w:t>歳未満に対応できる職員の不足を感じています。</w:t>
            </w:r>
          </w:p>
          <w:p w14:paraId="2B82704B" w14:textId="77777777" w:rsidR="00954A67" w:rsidRDefault="00954A67" w:rsidP="00D645BD">
            <w:pPr>
              <w:spacing w:before="100"/>
            </w:pPr>
            <w:r>
              <w:rPr>
                <w:rFonts w:hint="eastAsia"/>
              </w:rPr>
              <w:lastRenderedPageBreak/>
              <w:t>・勝田台）</w:t>
            </w:r>
            <w:r w:rsidRPr="00954A67">
              <w:rPr>
                <w:rFonts w:hint="eastAsia"/>
              </w:rPr>
              <w:t>待機児童が</w:t>
            </w:r>
            <w:r w:rsidRPr="00954A67">
              <w:rPr>
                <w:rFonts w:hint="eastAsia"/>
              </w:rPr>
              <w:t>6</w:t>
            </w:r>
            <w:r w:rsidRPr="00954A67">
              <w:rPr>
                <w:rFonts w:hint="eastAsia"/>
              </w:rPr>
              <w:t>名</w:t>
            </w:r>
            <w:r w:rsidRPr="00954A67">
              <w:rPr>
                <w:rFonts w:hint="eastAsia"/>
              </w:rPr>
              <w:t>(4</w:t>
            </w:r>
            <w:r w:rsidRPr="00954A67">
              <w:rPr>
                <w:rFonts w:hint="eastAsia"/>
              </w:rPr>
              <w:t>月からは</w:t>
            </w:r>
            <w:r w:rsidRPr="00954A67">
              <w:rPr>
                <w:rFonts w:hint="eastAsia"/>
              </w:rPr>
              <w:t>8</w:t>
            </w:r>
            <w:r w:rsidRPr="00954A67">
              <w:rPr>
                <w:rFonts w:hint="eastAsia"/>
              </w:rPr>
              <w:t>名</w:t>
            </w:r>
            <w:r w:rsidRPr="00954A67">
              <w:rPr>
                <w:rFonts w:hint="eastAsia"/>
              </w:rPr>
              <w:t>)</w:t>
            </w:r>
            <w:r w:rsidRPr="00954A67">
              <w:rPr>
                <w:rFonts w:hint="eastAsia"/>
              </w:rPr>
              <w:t>とのことです。</w:t>
            </w:r>
          </w:p>
          <w:p w14:paraId="6B283FE0" w14:textId="77777777" w:rsidR="00FD5E61" w:rsidRDefault="00FD5E61" w:rsidP="00D645BD">
            <w:pPr>
              <w:spacing w:before="100"/>
            </w:pPr>
            <w:r>
              <w:rPr>
                <w:rFonts w:hint="eastAsia"/>
              </w:rPr>
              <w:t>・管理部）</w:t>
            </w:r>
            <w:r w:rsidR="00341C60" w:rsidRPr="00341C60">
              <w:rPr>
                <w:rFonts w:hint="eastAsia"/>
              </w:rPr>
              <w:t>各園のスタッフからの相談事を直接受けるための“相談窓口”を設置しています。</w:t>
            </w:r>
          </w:p>
          <w:p w14:paraId="300E80C7" w14:textId="372D46CB" w:rsidR="00EE5160" w:rsidRPr="00F2198F" w:rsidRDefault="00EE5160" w:rsidP="00D645BD">
            <w:pPr>
              <w:spacing w:before="100"/>
            </w:pPr>
            <w:r>
              <w:rPr>
                <w:rFonts w:hint="eastAsia"/>
              </w:rPr>
              <w:t>・管理部）職員</w:t>
            </w:r>
            <w:r w:rsidRPr="00EE5160">
              <w:rPr>
                <w:rFonts w:hint="eastAsia"/>
              </w:rPr>
              <w:t>の満足度調査を実施しましたが，状況の把握までで，スタッフへのフィードバックや対策については行われていません。</w:t>
            </w:r>
          </w:p>
        </w:tc>
        <w:tc>
          <w:tcPr>
            <w:tcW w:w="3322" w:type="dxa"/>
          </w:tcPr>
          <w:p w14:paraId="376F2C6F" w14:textId="070C133E" w:rsidR="0072522F" w:rsidRDefault="0072522F" w:rsidP="00D645BD">
            <w:pPr>
              <w:spacing w:before="100"/>
              <w:rPr>
                <w:rFonts w:ascii="HG丸ｺﾞｼｯｸM-PRO" w:hAnsi="HG丸ｺﾞｼｯｸM-PRO"/>
                <w:color w:val="000000"/>
              </w:rPr>
            </w:pPr>
            <w:r>
              <w:rPr>
                <w:rFonts w:ascii="HG丸ｺﾞｼｯｸM-PRO" w:hAnsi="HG丸ｺﾞｼｯｸM-PRO" w:hint="eastAsia"/>
                <w:color w:val="000000"/>
              </w:rPr>
              <w:lastRenderedPageBreak/>
              <w:t>所見</w:t>
            </w:r>
            <w:r w:rsidR="00EE4339">
              <w:rPr>
                <w:rFonts w:ascii="HG丸ｺﾞｼｯｸM-PRO" w:hAnsi="HG丸ｺﾞｼｯｸM-PRO" w:hint="eastAsia"/>
                <w:color w:val="000000"/>
              </w:rPr>
              <w:t>：</w:t>
            </w:r>
            <w:r w:rsidR="0097074C">
              <w:rPr>
                <w:rFonts w:ascii="HG丸ｺﾞｼｯｸM-PRO" w:hAnsi="HG丸ｺﾞｼｯｸM-PRO" w:hint="eastAsia"/>
                <w:color w:val="000000"/>
              </w:rPr>
              <w:t>職員のサポートとしては</w:t>
            </w:r>
            <w:r>
              <w:rPr>
                <w:rFonts w:ascii="HG丸ｺﾞｼｯｸM-PRO" w:hAnsi="HG丸ｺﾞｼｯｸM-PRO" w:hint="eastAsia"/>
                <w:color w:val="000000"/>
              </w:rPr>
              <w:t>主任の面談などを通して，状態を把握し可能な範囲での対応を行っています。</w:t>
            </w:r>
          </w:p>
          <w:p w14:paraId="402AF522" w14:textId="0A174BCC" w:rsidR="00EE5160" w:rsidRPr="00EB2F10" w:rsidRDefault="0072522F" w:rsidP="00687AA1">
            <w:pPr>
              <w:spacing w:before="100"/>
              <w:rPr>
                <w:rFonts w:ascii="HG丸ｺﾞｼｯｸM-PRO" w:hAnsi="HG丸ｺﾞｼｯｸM-PRO"/>
                <w:color w:val="000000"/>
              </w:rPr>
            </w:pPr>
            <w:r>
              <w:rPr>
                <w:rFonts w:ascii="HG丸ｺﾞｼｯｸM-PRO" w:hAnsi="HG丸ｺﾞｼｯｸM-PRO" w:hint="eastAsia"/>
                <w:color w:val="000000"/>
              </w:rPr>
              <w:t>提言</w:t>
            </w:r>
            <w:r w:rsidR="00EE4339">
              <w:rPr>
                <w:rFonts w:ascii="HG丸ｺﾞｼｯｸM-PRO" w:hAnsi="HG丸ｺﾞｼｯｸM-PRO" w:hint="eastAsia"/>
                <w:color w:val="000000"/>
              </w:rPr>
              <w:t>：</w:t>
            </w:r>
            <w:r>
              <w:rPr>
                <w:rFonts w:ascii="HG丸ｺﾞｼｯｸM-PRO" w:hAnsi="HG丸ｺﾞｼｯｸM-PRO" w:hint="eastAsia"/>
                <w:color w:val="000000"/>
              </w:rPr>
              <w:t>最も重要な</w:t>
            </w:r>
            <w:r w:rsidRPr="00F2198F">
              <w:rPr>
                <w:rFonts w:ascii="HG丸ｺﾞｼｯｸM-PRO" w:hAnsi="HG丸ｺﾞｼｯｸM-PRO" w:hint="eastAsia"/>
                <w:color w:val="000000"/>
              </w:rPr>
              <w:t>利害関係者として，職員の満足度向上も保育サービスの向上には不可欠です。帰宅後の教材作成など見えない負担の緩和策も含めて，配慮が必要です。</w:t>
            </w:r>
            <w:r>
              <w:rPr>
                <w:rFonts w:ascii="HG丸ｺﾞｼｯｸM-PRO" w:hAnsi="HG丸ｺﾞｼｯｸM-PRO" w:hint="eastAsia"/>
                <w:color w:val="000000"/>
              </w:rPr>
              <w:t>例えば，職員用のロッカー，園児と分離された休憩スペース，事務作業のための椅子などの配備（床に横たわって「連絡帳」を記入している状況の改善）等があります。</w:t>
            </w:r>
            <w:r w:rsidR="00687AA1">
              <w:rPr>
                <w:rFonts w:ascii="HG丸ｺﾞｼｯｸM-PRO" w:hAnsi="HG丸ｺﾞｼｯｸM-PRO"/>
                <w:color w:val="000000"/>
              </w:rPr>
              <w:br/>
            </w:r>
            <w:r w:rsidR="00E21E6E">
              <w:rPr>
                <w:rFonts w:ascii="HG丸ｺﾞｼｯｸM-PRO" w:hAnsi="HG丸ｺﾞｼｯｸM-PRO" w:hint="eastAsia"/>
                <w:color w:val="000000"/>
              </w:rPr>
              <w:t xml:space="preserve">　なお職員の充足状況は人数だけでは判断できないところがあり，勤務形態や熟練度</w:t>
            </w:r>
            <w:r w:rsidR="0097074C">
              <w:rPr>
                <w:rFonts w:ascii="HG丸ｺﾞｼｯｸM-PRO" w:hAnsi="HG丸ｺﾞｼｯｸM-PRO" w:hint="eastAsia"/>
                <w:color w:val="000000"/>
              </w:rPr>
              <w:t>及び園児の年齢構成</w:t>
            </w:r>
            <w:r w:rsidR="00E21E6E">
              <w:rPr>
                <w:rFonts w:ascii="HG丸ｺﾞｼｯｸM-PRO" w:hAnsi="HG丸ｺﾞｼｯｸM-PRO" w:hint="eastAsia"/>
                <w:color w:val="000000"/>
              </w:rPr>
              <w:t>を加味した状況把握が必要です。</w:t>
            </w:r>
            <w:r w:rsidR="00687AA1">
              <w:rPr>
                <w:rFonts w:ascii="HG丸ｺﾞｼｯｸM-PRO" w:hAnsi="HG丸ｺﾞｼｯｸM-PRO"/>
                <w:color w:val="000000"/>
              </w:rPr>
              <w:br/>
            </w:r>
            <w:r w:rsidR="00341C60">
              <w:rPr>
                <w:rFonts w:ascii="HG丸ｺﾞｼｯｸM-PRO" w:hAnsi="HG丸ｺﾞｼｯｸM-PRO" w:hint="eastAsia"/>
                <w:color w:val="000000"/>
              </w:rPr>
              <w:t xml:space="preserve">　職員の要望等を積極的に引き</w:t>
            </w:r>
            <w:r w:rsidR="00341C60">
              <w:rPr>
                <w:rFonts w:ascii="HG丸ｺﾞｼｯｸM-PRO" w:hAnsi="HG丸ｺﾞｼｯｸM-PRO" w:hint="eastAsia"/>
                <w:color w:val="000000"/>
              </w:rPr>
              <w:lastRenderedPageBreak/>
              <w:t>出すための仕組みが必要です。改善提案</w:t>
            </w:r>
            <w:r w:rsidR="00341C60">
              <w:rPr>
                <w:rFonts w:ascii="HG丸ｺﾞｼｯｸM-PRO" w:hAnsi="HG丸ｺﾞｼｯｸM-PRO" w:hint="eastAsia"/>
                <w:color w:val="000000"/>
              </w:rPr>
              <w:t>/</w:t>
            </w:r>
            <w:r w:rsidR="00341C60">
              <w:rPr>
                <w:rFonts w:ascii="HG丸ｺﾞｼｯｸM-PRO" w:hAnsi="HG丸ｺﾞｼｯｸM-PRO" w:hint="eastAsia"/>
                <w:color w:val="000000"/>
              </w:rPr>
              <w:t>改善報告のような形式をとってもいいと思います。</w:t>
            </w:r>
            <w:r w:rsidR="00687AA1">
              <w:rPr>
                <w:rFonts w:ascii="HG丸ｺﾞｼｯｸM-PRO" w:hAnsi="HG丸ｺﾞｼｯｸM-PRO"/>
                <w:color w:val="000000"/>
              </w:rPr>
              <w:br/>
            </w:r>
            <w:r w:rsidR="00EE5160">
              <w:rPr>
                <w:rFonts w:ascii="HG丸ｺﾞｼｯｸM-PRO" w:hAnsi="HG丸ｺﾞｼｯｸM-PRO" w:hint="eastAsia"/>
                <w:color w:val="000000"/>
              </w:rPr>
              <w:t xml:space="preserve">　職員満足度</w:t>
            </w:r>
            <w:r w:rsidR="00EE5160" w:rsidRPr="00EE5160">
              <w:rPr>
                <w:rFonts w:ascii="HG丸ｺﾞｼｯｸM-PRO" w:hAnsi="HG丸ｺﾞｼｯｸM-PRO" w:hint="eastAsia"/>
                <w:color w:val="000000"/>
              </w:rPr>
              <w:t>調査</w:t>
            </w:r>
            <w:r w:rsidR="00EE5160">
              <w:rPr>
                <w:rFonts w:ascii="HG丸ｺﾞｼｯｸM-PRO" w:hAnsi="HG丸ｺﾞｼｯｸM-PRO" w:hint="eastAsia"/>
                <w:color w:val="000000"/>
              </w:rPr>
              <w:t>の</w:t>
            </w:r>
            <w:r w:rsidR="00EE5160" w:rsidRPr="00EE5160">
              <w:rPr>
                <w:rFonts w:ascii="HG丸ｺﾞｼｯｸM-PRO" w:hAnsi="HG丸ｺﾞｼｯｸM-PRO" w:hint="eastAsia"/>
                <w:color w:val="000000"/>
              </w:rPr>
              <w:t>結果</w:t>
            </w:r>
            <w:r w:rsidR="00EE5160">
              <w:rPr>
                <w:rFonts w:ascii="HG丸ｺﾞｼｯｸM-PRO" w:hAnsi="HG丸ｺﾞｼｯｸM-PRO" w:hint="eastAsia"/>
                <w:color w:val="000000"/>
              </w:rPr>
              <w:t>を，必要な対処方法を含めて確実に</w:t>
            </w:r>
            <w:r w:rsidR="00EE5160" w:rsidRPr="00EE5160">
              <w:rPr>
                <w:rFonts w:ascii="HG丸ｺﾞｼｯｸM-PRO" w:hAnsi="HG丸ｺﾞｼｯｸM-PRO" w:hint="eastAsia"/>
                <w:color w:val="000000"/>
              </w:rPr>
              <w:t>フィードバック</w:t>
            </w:r>
            <w:r w:rsidR="00EE5160">
              <w:rPr>
                <w:rFonts w:ascii="HG丸ｺﾞｼｯｸM-PRO" w:hAnsi="HG丸ｺﾞｼｯｸM-PRO" w:hint="eastAsia"/>
                <w:color w:val="000000"/>
              </w:rPr>
              <w:t>する仕組みが</w:t>
            </w:r>
            <w:r w:rsidR="00EE5160" w:rsidRPr="00EE5160">
              <w:rPr>
                <w:rFonts w:ascii="HG丸ｺﾞｼｯｸM-PRO" w:hAnsi="HG丸ｺﾞｼｯｸM-PRO" w:hint="eastAsia"/>
                <w:color w:val="000000"/>
              </w:rPr>
              <w:t>必要です。</w:t>
            </w:r>
          </w:p>
        </w:tc>
      </w:tr>
    </w:tbl>
    <w:p w14:paraId="5F1B317F" w14:textId="77777777" w:rsidR="005F47D2" w:rsidRDefault="005F47D2" w:rsidP="00682653">
      <w:pPr>
        <w:spacing w:before="100"/>
      </w:pPr>
    </w:p>
    <w:p w14:paraId="131E3770" w14:textId="317B0797" w:rsidR="00314088" w:rsidRDefault="005A5BE5" w:rsidP="00682653">
      <w:pPr>
        <w:spacing w:before="100"/>
      </w:pPr>
      <w:r>
        <w:rPr>
          <w:rFonts w:hint="eastAsia"/>
        </w:rPr>
        <w:t>c)</w:t>
      </w:r>
      <w:r>
        <w:t xml:space="preserve"> </w:t>
      </w:r>
      <w:r w:rsidR="000B5EA2" w:rsidRPr="000B5EA2">
        <w:rPr>
          <w:rFonts w:hint="eastAsia"/>
        </w:rPr>
        <w:t>教育概念と実践：教育カリキュラムとその達成度</w:t>
      </w:r>
    </w:p>
    <w:p w14:paraId="57DEED31" w14:textId="48606980" w:rsidR="006242DC" w:rsidRDefault="006242DC" w:rsidP="00682653">
      <w:pPr>
        <w:spacing w:before="100"/>
      </w:pPr>
      <w:r>
        <w:rPr>
          <w:rFonts w:hint="eastAsia"/>
        </w:rPr>
        <w:t xml:space="preserve">　保育所保育指針など保育をどう考えどのように実践していくか</w:t>
      </w:r>
      <w:r w:rsidR="00687AA1">
        <w:rPr>
          <w:rFonts w:hint="eastAsia"/>
        </w:rPr>
        <w:t>ということです</w:t>
      </w:r>
      <w:r>
        <w:rPr>
          <w:rFonts w:hint="eastAsia"/>
        </w:rPr>
        <w:t>が，</w:t>
      </w:r>
      <w:r w:rsidR="00FA001F">
        <w:rPr>
          <w:rFonts w:hint="eastAsia"/>
        </w:rPr>
        <w:t>ここでは</w:t>
      </w:r>
      <w:r w:rsidR="00FA001F" w:rsidRPr="00FA001F">
        <w:rPr>
          <w:rFonts w:hint="eastAsia"/>
        </w:rPr>
        <w:t>教育カリキュラムとその達成度</w:t>
      </w:r>
      <w:r w:rsidR="00FA001F">
        <w:rPr>
          <w:rFonts w:hint="eastAsia"/>
        </w:rPr>
        <w:t>を意味していると解釈しています。</w:t>
      </w:r>
    </w:p>
    <w:p w14:paraId="16F7B847" w14:textId="6F96D705" w:rsidR="00EB2F10" w:rsidRDefault="00401F66" w:rsidP="00682653">
      <w:pPr>
        <w:spacing w:before="100"/>
      </w:pPr>
      <w:r>
        <w:rPr>
          <w:rFonts w:hint="eastAsia"/>
        </w:rPr>
        <w:t>(1)</w:t>
      </w:r>
      <w:r w:rsidR="00EB2F10">
        <w:t xml:space="preserve"> </w:t>
      </w:r>
      <w:r w:rsidR="00EB2F10">
        <w:rPr>
          <w:rFonts w:hint="eastAsia"/>
        </w:rPr>
        <w:t>所定のカリキュラムについて</w:t>
      </w:r>
    </w:p>
    <w:tbl>
      <w:tblPr>
        <w:tblStyle w:val="a7"/>
        <w:tblW w:w="0" w:type="auto"/>
        <w:tblLook w:val="04A0" w:firstRow="1" w:lastRow="0" w:firstColumn="1" w:lastColumn="0" w:noHBand="0" w:noVBand="1"/>
      </w:tblPr>
      <w:tblGrid>
        <w:gridCol w:w="4090"/>
        <w:gridCol w:w="4687"/>
      </w:tblGrid>
      <w:tr w:rsidR="000B5EA2" w14:paraId="4F5FDD96" w14:textId="77777777" w:rsidTr="006242DC">
        <w:tc>
          <w:tcPr>
            <w:tcW w:w="4090" w:type="dxa"/>
          </w:tcPr>
          <w:p w14:paraId="1B03A24D" w14:textId="77777777" w:rsidR="000B5EA2" w:rsidRDefault="000B5EA2" w:rsidP="005E69F6">
            <w:pPr>
              <w:spacing w:beforeLines="0" w:before="0"/>
              <w:jc w:val="center"/>
            </w:pPr>
            <w:r>
              <w:rPr>
                <w:rFonts w:hint="eastAsia"/>
              </w:rPr>
              <w:t>観察・聴取した事実</w:t>
            </w:r>
          </w:p>
        </w:tc>
        <w:tc>
          <w:tcPr>
            <w:tcW w:w="4687" w:type="dxa"/>
          </w:tcPr>
          <w:p w14:paraId="75761DBD" w14:textId="77777777" w:rsidR="000B5EA2" w:rsidRDefault="000B5EA2" w:rsidP="005E69F6">
            <w:pPr>
              <w:spacing w:beforeLines="0" w:before="0"/>
              <w:jc w:val="center"/>
            </w:pPr>
            <w:r>
              <w:rPr>
                <w:rFonts w:hint="eastAsia"/>
              </w:rPr>
              <w:t>所見と改善提言</w:t>
            </w:r>
          </w:p>
        </w:tc>
      </w:tr>
      <w:tr w:rsidR="009711BF" w14:paraId="3B583F53" w14:textId="77777777" w:rsidTr="006242DC">
        <w:tc>
          <w:tcPr>
            <w:tcW w:w="4090" w:type="dxa"/>
          </w:tcPr>
          <w:p w14:paraId="2E205B4C" w14:textId="39F65664" w:rsidR="009711BF" w:rsidRDefault="00754909" w:rsidP="009711BF">
            <w:pPr>
              <w:spacing w:before="100"/>
            </w:pPr>
            <w:r>
              <w:rPr>
                <w:rFonts w:hint="eastAsia"/>
              </w:rPr>
              <w:t>・</w:t>
            </w:r>
            <w:r w:rsidR="0097074C">
              <w:rPr>
                <w:rFonts w:hint="eastAsia"/>
              </w:rPr>
              <w:t>目白髙田）</w:t>
            </w:r>
            <w:r w:rsidR="0097074C" w:rsidRPr="0097074C">
              <w:rPr>
                <w:rFonts w:hint="eastAsia"/>
              </w:rPr>
              <w:t>ホームページにプログラミングや英語教育を謳っているのにまだ開始できてないなど，教育面が弱い</w:t>
            </w:r>
            <w:r w:rsidR="006242DC">
              <w:rPr>
                <w:rFonts w:hint="eastAsia"/>
              </w:rPr>
              <w:t>です</w:t>
            </w:r>
            <w:r w:rsidR="0097074C" w:rsidRPr="0097074C">
              <w:rPr>
                <w:rFonts w:hint="eastAsia"/>
              </w:rPr>
              <w:t>。</w:t>
            </w:r>
          </w:p>
          <w:p w14:paraId="2143F45C" w14:textId="53D3F0C9" w:rsidR="0085587A" w:rsidRPr="009711BF" w:rsidRDefault="00754909" w:rsidP="009711BF">
            <w:pPr>
              <w:spacing w:before="100"/>
            </w:pPr>
            <w:r>
              <w:rPr>
                <w:rFonts w:hint="eastAsia"/>
              </w:rPr>
              <w:t>・</w:t>
            </w:r>
            <w:r w:rsidR="0085587A">
              <w:rPr>
                <w:rFonts w:hint="eastAsia"/>
              </w:rPr>
              <w:t>宮崎地区各園）</w:t>
            </w:r>
            <w:r w:rsidR="0085587A" w:rsidRPr="0085587A">
              <w:rPr>
                <w:rFonts w:hint="eastAsia"/>
              </w:rPr>
              <w:t>英会話レッスンを行っています。園において英検</w:t>
            </w:r>
            <w:r w:rsidR="0085587A" w:rsidRPr="0085587A">
              <w:rPr>
                <w:rFonts w:hint="eastAsia"/>
              </w:rPr>
              <w:t>Jr.</w:t>
            </w:r>
            <w:r w:rsidR="0085587A" w:rsidRPr="0085587A">
              <w:rPr>
                <w:rFonts w:hint="eastAsia"/>
              </w:rPr>
              <w:t>の受験ができるようにしています。室内の壁にアルファベットの装飾が施されています。</w:t>
            </w:r>
          </w:p>
        </w:tc>
        <w:tc>
          <w:tcPr>
            <w:tcW w:w="4687" w:type="dxa"/>
          </w:tcPr>
          <w:p w14:paraId="2789AF50" w14:textId="530BB4FC" w:rsidR="0097074C" w:rsidRDefault="0097074C" w:rsidP="006242DC">
            <w:pPr>
              <w:spacing w:before="100"/>
            </w:pPr>
            <w:r>
              <w:rPr>
                <w:rFonts w:hint="eastAsia"/>
              </w:rPr>
              <w:t>所見</w:t>
            </w:r>
            <w:r w:rsidR="00EE4339">
              <w:rPr>
                <w:rFonts w:hint="eastAsia"/>
              </w:rPr>
              <w:t>：</w:t>
            </w:r>
            <w:r w:rsidR="00954A67">
              <w:rPr>
                <w:rFonts w:hint="eastAsia"/>
              </w:rPr>
              <w:t>環境が整っている園については，英語や製作などのカリキュラムが実施されていました。</w:t>
            </w:r>
          </w:p>
          <w:p w14:paraId="4702392D" w14:textId="02584294" w:rsidR="0097074C" w:rsidRPr="009711BF" w:rsidRDefault="0097074C" w:rsidP="006242DC">
            <w:pPr>
              <w:spacing w:before="100"/>
            </w:pPr>
            <w:r>
              <w:rPr>
                <w:rFonts w:hint="eastAsia"/>
              </w:rPr>
              <w:t>提言</w:t>
            </w:r>
            <w:r w:rsidR="00754909">
              <w:rPr>
                <w:rFonts w:hint="eastAsia"/>
              </w:rPr>
              <w:t>：</w:t>
            </w:r>
            <w:r w:rsidR="00954A67">
              <w:rPr>
                <w:rFonts w:hint="eastAsia"/>
              </w:rPr>
              <w:t>標榜しているカリキュラムは全園で早期に実施する必要があります。</w:t>
            </w:r>
            <w:r w:rsidRPr="0097074C">
              <w:rPr>
                <w:rFonts w:hint="eastAsia"/>
              </w:rPr>
              <w:t>園側で解決できる問題ではなく，</w:t>
            </w:r>
            <w:r>
              <w:rPr>
                <w:rFonts w:hint="eastAsia"/>
              </w:rPr>
              <w:t>保護者の</w:t>
            </w:r>
            <w:r w:rsidRPr="0097074C">
              <w:rPr>
                <w:rFonts w:hint="eastAsia"/>
              </w:rPr>
              <w:t>クレームにつながる可能性もあり，早急な解決を図るべき</w:t>
            </w:r>
            <w:r>
              <w:rPr>
                <w:rFonts w:hint="eastAsia"/>
              </w:rPr>
              <w:t>ではないでしょうか</w:t>
            </w:r>
            <w:r w:rsidRPr="0097074C">
              <w:rPr>
                <w:rFonts w:hint="eastAsia"/>
              </w:rPr>
              <w:t>。</w:t>
            </w:r>
          </w:p>
        </w:tc>
      </w:tr>
    </w:tbl>
    <w:p w14:paraId="01FDE41D" w14:textId="303272F9" w:rsidR="005F47D2" w:rsidRDefault="00EB2F10" w:rsidP="00682653">
      <w:pPr>
        <w:spacing w:before="100"/>
      </w:pPr>
      <w:r>
        <w:rPr>
          <w:rFonts w:hint="eastAsia"/>
        </w:rPr>
        <w:t xml:space="preserve">　</w:t>
      </w:r>
      <w:r>
        <w:rPr>
          <w:rFonts w:hint="eastAsia"/>
        </w:rPr>
        <w:t>(2)</w:t>
      </w:r>
      <w:r>
        <w:t xml:space="preserve"> </w:t>
      </w:r>
      <w:r>
        <w:rPr>
          <w:rFonts w:hint="eastAsia"/>
        </w:rPr>
        <w:t>各園独自のカリキュラムについて</w:t>
      </w:r>
    </w:p>
    <w:tbl>
      <w:tblPr>
        <w:tblStyle w:val="a7"/>
        <w:tblW w:w="0" w:type="auto"/>
        <w:tblLook w:val="04A0" w:firstRow="1" w:lastRow="0" w:firstColumn="1" w:lastColumn="0" w:noHBand="0" w:noVBand="1"/>
      </w:tblPr>
      <w:tblGrid>
        <w:gridCol w:w="5350"/>
        <w:gridCol w:w="3427"/>
      </w:tblGrid>
      <w:tr w:rsidR="00EB2F10" w14:paraId="5515C523" w14:textId="77777777" w:rsidTr="006242DC">
        <w:tc>
          <w:tcPr>
            <w:tcW w:w="5350" w:type="dxa"/>
          </w:tcPr>
          <w:p w14:paraId="17E2CDC2" w14:textId="77777777" w:rsidR="00EB2F10" w:rsidRDefault="00EB2F10" w:rsidP="00D645BD">
            <w:pPr>
              <w:spacing w:beforeLines="0" w:before="0"/>
              <w:jc w:val="center"/>
            </w:pPr>
            <w:r>
              <w:rPr>
                <w:rFonts w:hint="eastAsia"/>
              </w:rPr>
              <w:t>観察・聴取した事実</w:t>
            </w:r>
          </w:p>
        </w:tc>
        <w:tc>
          <w:tcPr>
            <w:tcW w:w="3427" w:type="dxa"/>
          </w:tcPr>
          <w:p w14:paraId="72FC5354" w14:textId="77777777" w:rsidR="00EB2F10" w:rsidRDefault="00EB2F10" w:rsidP="00D645BD">
            <w:pPr>
              <w:spacing w:beforeLines="0" w:before="0"/>
              <w:jc w:val="center"/>
            </w:pPr>
            <w:r>
              <w:rPr>
                <w:rFonts w:hint="eastAsia"/>
              </w:rPr>
              <w:t>所見と改善提言</w:t>
            </w:r>
          </w:p>
        </w:tc>
      </w:tr>
      <w:tr w:rsidR="00EB2F10" w14:paraId="6DC94E35" w14:textId="77777777" w:rsidTr="006242DC">
        <w:tc>
          <w:tcPr>
            <w:tcW w:w="5350" w:type="dxa"/>
          </w:tcPr>
          <w:p w14:paraId="3D51F906" w14:textId="4A532216" w:rsidR="00EB2F10" w:rsidRDefault="00754909" w:rsidP="00D645BD">
            <w:pPr>
              <w:spacing w:before="100"/>
            </w:pPr>
            <w:r>
              <w:rPr>
                <w:rFonts w:hint="eastAsia"/>
              </w:rPr>
              <w:t>・</w:t>
            </w:r>
            <w:r w:rsidR="00EB2F10">
              <w:rPr>
                <w:rFonts w:hint="eastAsia"/>
              </w:rPr>
              <w:t>西麻布）</w:t>
            </w:r>
            <w:r w:rsidR="00EB2F10" w:rsidRPr="00EB2F10">
              <w:rPr>
                <w:rFonts w:hint="eastAsia"/>
              </w:rPr>
              <w:t>補助スタッフに音楽や美術の専門知識のある人がいて，リトミックやお絵かきなどを保育に取り入れています。</w:t>
            </w:r>
          </w:p>
          <w:p w14:paraId="7F3CD350" w14:textId="6C43AB0A" w:rsidR="00EB2F10" w:rsidRDefault="00754909" w:rsidP="00D645BD">
            <w:pPr>
              <w:spacing w:before="100"/>
            </w:pPr>
            <w:r>
              <w:rPr>
                <w:rFonts w:hint="eastAsia"/>
              </w:rPr>
              <w:t>・</w:t>
            </w:r>
            <w:r w:rsidR="00EB2F10">
              <w:rPr>
                <w:rFonts w:hint="eastAsia"/>
              </w:rPr>
              <w:t>勝田台）</w:t>
            </w:r>
            <w:r w:rsidR="006242DC" w:rsidRPr="006242DC">
              <w:rPr>
                <w:rFonts w:hint="eastAsia"/>
              </w:rPr>
              <w:t>能力のあるスタッフがいるため，多言語遊びを取り入れています。</w:t>
            </w:r>
          </w:p>
          <w:p w14:paraId="2FDDF68B" w14:textId="77777777" w:rsidR="006242DC" w:rsidRDefault="006242DC" w:rsidP="00D645BD">
            <w:pPr>
              <w:spacing w:before="100"/>
            </w:pPr>
            <w:r>
              <w:rPr>
                <w:rFonts w:hint="eastAsia"/>
              </w:rPr>
              <w:t>おおはし）</w:t>
            </w:r>
            <w:r w:rsidRPr="006242DC">
              <w:rPr>
                <w:rFonts w:hint="eastAsia"/>
              </w:rPr>
              <w:t>年</w:t>
            </w:r>
            <w:r w:rsidRPr="006242DC">
              <w:rPr>
                <w:rFonts w:hint="eastAsia"/>
              </w:rPr>
              <w:t>2</w:t>
            </w:r>
            <w:r w:rsidRPr="006242DC">
              <w:rPr>
                <w:rFonts w:hint="eastAsia"/>
              </w:rPr>
              <w:t>回園外保育を行っています。事前にパンフレットを保護者に配布し，現地集合現地解散としています。</w:t>
            </w:r>
          </w:p>
          <w:p w14:paraId="7A800D42" w14:textId="13D627D1" w:rsidR="006242DC" w:rsidRPr="009711BF" w:rsidRDefault="00754909" w:rsidP="00D645BD">
            <w:pPr>
              <w:spacing w:before="100"/>
            </w:pPr>
            <w:r>
              <w:rPr>
                <w:rFonts w:hint="eastAsia"/>
              </w:rPr>
              <w:t>・</w:t>
            </w:r>
            <w:r w:rsidR="006242DC">
              <w:rPr>
                <w:rFonts w:hint="eastAsia"/>
              </w:rPr>
              <w:t>宮交シティ）</w:t>
            </w:r>
            <w:r w:rsidR="006242DC" w:rsidRPr="006242DC">
              <w:rPr>
                <w:rFonts w:hint="eastAsia"/>
              </w:rPr>
              <w:t>イチゴ狩り及び同じフロアにあるあじさいホールで親子レクリエーションを予定しています。</w:t>
            </w:r>
          </w:p>
        </w:tc>
        <w:tc>
          <w:tcPr>
            <w:tcW w:w="3427" w:type="dxa"/>
          </w:tcPr>
          <w:p w14:paraId="268D68C4" w14:textId="3B764953" w:rsidR="00EB2F10" w:rsidRDefault="006242DC" w:rsidP="00687AA1">
            <w:pPr>
              <w:spacing w:before="100"/>
            </w:pPr>
            <w:r>
              <w:rPr>
                <w:rFonts w:hint="eastAsia"/>
              </w:rPr>
              <w:t>所見</w:t>
            </w:r>
            <w:r w:rsidR="00754909">
              <w:rPr>
                <w:rFonts w:hint="eastAsia"/>
              </w:rPr>
              <w:t>：</w:t>
            </w:r>
            <w:r>
              <w:rPr>
                <w:rFonts w:hint="eastAsia"/>
              </w:rPr>
              <w:t>可能な範囲で，園独自のカリキュラムを取り入れていることを確認しました。</w:t>
            </w:r>
          </w:p>
          <w:p w14:paraId="51B026B2" w14:textId="7CCA299E" w:rsidR="006242DC" w:rsidRPr="009711BF" w:rsidRDefault="006242DC" w:rsidP="00687AA1">
            <w:pPr>
              <w:spacing w:before="100"/>
            </w:pPr>
            <w:r>
              <w:rPr>
                <w:rFonts w:hint="eastAsia"/>
              </w:rPr>
              <w:t>提言</w:t>
            </w:r>
            <w:r w:rsidR="00754909">
              <w:rPr>
                <w:rFonts w:hint="eastAsia"/>
              </w:rPr>
              <w:t>：</w:t>
            </w:r>
            <w:r w:rsidRPr="006242DC">
              <w:rPr>
                <w:rFonts w:hint="eastAsia"/>
              </w:rPr>
              <w:t>予算面や作業負担への適切な配慮が必要です（現場の創意を活かしつつ，本社側で効果的な支援を行う</w:t>
            </w:r>
            <w:r>
              <w:rPr>
                <w:rFonts w:hint="eastAsia"/>
              </w:rPr>
              <w:t>など</w:t>
            </w:r>
            <w:r w:rsidRPr="006242DC">
              <w:rPr>
                <w:rFonts w:hint="eastAsia"/>
              </w:rPr>
              <w:t>）。</w:t>
            </w:r>
            <w:r w:rsidR="00687AA1">
              <w:br/>
            </w:r>
            <w:r>
              <w:rPr>
                <w:rFonts w:hint="eastAsia"/>
              </w:rPr>
              <w:t xml:space="preserve">　</w:t>
            </w:r>
            <w:r w:rsidRPr="006242DC">
              <w:rPr>
                <w:rFonts w:hint="eastAsia"/>
              </w:rPr>
              <w:t>参加数及び満足度の記録があるといいと思います。満足度は当日それとなく聴く程度でいいと思います</w:t>
            </w:r>
            <w:r>
              <w:rPr>
                <w:rFonts w:hint="eastAsia"/>
              </w:rPr>
              <w:t>。</w:t>
            </w:r>
          </w:p>
        </w:tc>
      </w:tr>
    </w:tbl>
    <w:p w14:paraId="084B27E0" w14:textId="77777777" w:rsidR="00FA001F" w:rsidRDefault="00FA001F" w:rsidP="00682653">
      <w:pPr>
        <w:spacing w:before="100"/>
      </w:pPr>
    </w:p>
    <w:p w14:paraId="71484B35" w14:textId="77777777" w:rsidR="00FA001F" w:rsidRDefault="005A5BE5" w:rsidP="00682653">
      <w:pPr>
        <w:spacing w:before="100"/>
      </w:pPr>
      <w:r>
        <w:rPr>
          <w:rFonts w:hint="eastAsia"/>
        </w:rPr>
        <w:t>d)</w:t>
      </w:r>
      <w:r>
        <w:t xml:space="preserve"> </w:t>
      </w:r>
      <w:r w:rsidR="000B5EA2" w:rsidRPr="000B5EA2">
        <w:rPr>
          <w:rFonts w:hint="eastAsia"/>
        </w:rPr>
        <w:t>プロセスの質：</w:t>
      </w:r>
    </w:p>
    <w:p w14:paraId="69108FD8" w14:textId="3872E445" w:rsidR="00C02EE2" w:rsidRDefault="000B5EA2" w:rsidP="00FA001F">
      <w:pPr>
        <w:spacing w:before="100"/>
        <w:ind w:firstLineChars="100" w:firstLine="210"/>
      </w:pPr>
      <w:r w:rsidRPr="000B5EA2">
        <w:rPr>
          <w:rFonts w:hint="eastAsia"/>
        </w:rPr>
        <w:t>日々の</w:t>
      </w:r>
      <w:r w:rsidR="004014D4">
        <w:rPr>
          <w:rFonts w:hint="eastAsia"/>
        </w:rPr>
        <w:t>職員</w:t>
      </w:r>
      <w:r w:rsidRPr="000B5EA2">
        <w:rPr>
          <w:rFonts w:hint="eastAsia"/>
        </w:rPr>
        <w:t>と子どもたち、子どもたち同士、</w:t>
      </w:r>
      <w:r w:rsidR="004014D4">
        <w:rPr>
          <w:rFonts w:hint="eastAsia"/>
        </w:rPr>
        <w:t>職員</w:t>
      </w:r>
      <w:r w:rsidRPr="000B5EA2">
        <w:rPr>
          <w:rFonts w:hint="eastAsia"/>
        </w:rPr>
        <w:t>同士の関係性</w:t>
      </w:r>
      <w:r w:rsidR="00FA001F">
        <w:rPr>
          <w:rFonts w:hint="eastAsia"/>
        </w:rPr>
        <w:t>について，適切な状態にあるかを確認します。</w:t>
      </w:r>
    </w:p>
    <w:p w14:paraId="7DC3EC0C" w14:textId="063727D7" w:rsidR="005A5BE5" w:rsidRDefault="005A5BE5" w:rsidP="00682653">
      <w:pPr>
        <w:spacing w:before="100"/>
      </w:pPr>
      <w:r>
        <w:rPr>
          <w:rFonts w:hint="eastAsia"/>
        </w:rPr>
        <w:t>(1)</w:t>
      </w:r>
      <w:r>
        <w:t xml:space="preserve"> </w:t>
      </w:r>
      <w:r>
        <w:rPr>
          <w:rFonts w:hint="eastAsia"/>
        </w:rPr>
        <w:t>保育サービスの標準化</w:t>
      </w:r>
    </w:p>
    <w:p w14:paraId="0D001982" w14:textId="7E689912" w:rsidR="000943E7" w:rsidRDefault="000943E7" w:rsidP="00682653">
      <w:pPr>
        <w:spacing w:before="100"/>
      </w:pPr>
      <w:r>
        <w:rPr>
          <w:rFonts w:hint="eastAsia"/>
        </w:rPr>
        <w:t xml:space="preserve">　①</w:t>
      </w:r>
      <w:r w:rsidRPr="000943E7">
        <w:rPr>
          <w:rFonts w:hint="eastAsia"/>
        </w:rPr>
        <w:t>園外保育（お散歩</w:t>
      </w:r>
      <w:r w:rsidR="00687AA1">
        <w:rPr>
          <w:rFonts w:hint="eastAsia"/>
        </w:rPr>
        <w:t>など</w:t>
      </w:r>
      <w:r w:rsidRPr="000943E7">
        <w:rPr>
          <w:rFonts w:hint="eastAsia"/>
        </w:rPr>
        <w:t>）の標準化</w:t>
      </w:r>
    </w:p>
    <w:tbl>
      <w:tblPr>
        <w:tblStyle w:val="a7"/>
        <w:tblW w:w="0" w:type="auto"/>
        <w:tblLook w:val="04A0" w:firstRow="1" w:lastRow="0" w:firstColumn="1" w:lastColumn="0" w:noHBand="0" w:noVBand="1"/>
      </w:tblPr>
      <w:tblGrid>
        <w:gridCol w:w="2935"/>
        <w:gridCol w:w="5842"/>
      </w:tblGrid>
      <w:tr w:rsidR="000943E7" w14:paraId="5199B210" w14:textId="77777777" w:rsidTr="000943E7">
        <w:tc>
          <w:tcPr>
            <w:tcW w:w="2935" w:type="dxa"/>
          </w:tcPr>
          <w:p w14:paraId="6980CA25" w14:textId="77777777" w:rsidR="000943E7" w:rsidRDefault="000943E7" w:rsidP="00D645BD">
            <w:pPr>
              <w:spacing w:beforeLines="0" w:before="0"/>
              <w:jc w:val="center"/>
            </w:pPr>
            <w:r>
              <w:rPr>
                <w:rFonts w:hint="eastAsia"/>
              </w:rPr>
              <w:t>観察・聴取した事実</w:t>
            </w:r>
          </w:p>
        </w:tc>
        <w:tc>
          <w:tcPr>
            <w:tcW w:w="5842" w:type="dxa"/>
          </w:tcPr>
          <w:p w14:paraId="0CD7E5DB" w14:textId="77777777" w:rsidR="000943E7" w:rsidRDefault="000943E7" w:rsidP="00D645BD">
            <w:pPr>
              <w:spacing w:beforeLines="0" w:before="0"/>
              <w:jc w:val="center"/>
            </w:pPr>
            <w:r>
              <w:rPr>
                <w:rFonts w:hint="eastAsia"/>
              </w:rPr>
              <w:t>所見と改善提言</w:t>
            </w:r>
          </w:p>
        </w:tc>
      </w:tr>
      <w:tr w:rsidR="000943E7" w14:paraId="23301234" w14:textId="77777777" w:rsidTr="000943E7">
        <w:tc>
          <w:tcPr>
            <w:tcW w:w="2935" w:type="dxa"/>
          </w:tcPr>
          <w:p w14:paraId="1050EFCD" w14:textId="77777777" w:rsidR="000943E7" w:rsidRDefault="000943E7" w:rsidP="00D645BD">
            <w:pPr>
              <w:spacing w:before="100"/>
            </w:pPr>
            <w:r>
              <w:rPr>
                <w:rFonts w:hint="eastAsia"/>
              </w:rPr>
              <w:t>・各園）お散歩マップが玄関若しくは玄関に近い部屋に掲示されていましたが，その体裁については各園でマチマチでした。</w:t>
            </w:r>
          </w:p>
          <w:p w14:paraId="0C0C32BD" w14:textId="6D39FE49" w:rsidR="000943E7" w:rsidRDefault="00754909" w:rsidP="00D645BD">
            <w:pPr>
              <w:spacing w:before="100"/>
            </w:pPr>
            <w:r>
              <w:rPr>
                <w:rFonts w:hint="eastAsia"/>
              </w:rPr>
              <w:lastRenderedPageBreak/>
              <w:t>・</w:t>
            </w:r>
            <w:r w:rsidR="000943E7">
              <w:rPr>
                <w:rFonts w:hint="eastAsia"/>
              </w:rPr>
              <w:t>要町）</w:t>
            </w:r>
            <w:r w:rsidR="000943E7" w:rsidRPr="00413E9B">
              <w:rPr>
                <w:rFonts w:hint="eastAsia"/>
              </w:rPr>
              <w:t>当園独自の「お散歩ルートガイド</w:t>
            </w:r>
            <w:r w:rsidR="000943E7" w:rsidRPr="00413E9B">
              <w:rPr>
                <w:rFonts w:hint="eastAsia"/>
              </w:rPr>
              <w:t>(</w:t>
            </w:r>
            <w:r w:rsidR="000943E7" w:rsidRPr="00413E9B">
              <w:rPr>
                <w:rFonts w:hint="eastAsia"/>
              </w:rPr>
              <w:t>仮称</w:t>
            </w:r>
            <w:r w:rsidR="000943E7" w:rsidRPr="00413E9B">
              <w:rPr>
                <w:rFonts w:hint="eastAsia"/>
              </w:rPr>
              <w:t>)</w:t>
            </w:r>
            <w:r w:rsidR="000943E7" w:rsidRPr="00413E9B">
              <w:rPr>
                <w:rFonts w:hint="eastAsia"/>
              </w:rPr>
              <w:t>」が作成されていました。</w:t>
            </w:r>
          </w:p>
          <w:p w14:paraId="4B033707" w14:textId="15800572" w:rsidR="000943E7" w:rsidRDefault="00754909" w:rsidP="00D645BD">
            <w:pPr>
              <w:spacing w:before="100"/>
            </w:pPr>
            <w:r>
              <w:rPr>
                <w:rFonts w:hint="eastAsia"/>
              </w:rPr>
              <w:t>・</w:t>
            </w:r>
            <w:r w:rsidR="000943E7">
              <w:rPr>
                <w:rFonts w:hint="eastAsia"/>
              </w:rPr>
              <w:t>本所）</w:t>
            </w:r>
            <w:r w:rsidR="000943E7" w:rsidRPr="005A5BE5">
              <w:rPr>
                <w:rFonts w:hint="eastAsia"/>
              </w:rPr>
              <w:t>お散歩時を含め周辺地域との接触はあまりないとのことです。</w:t>
            </w:r>
          </w:p>
          <w:p w14:paraId="5562F47D" w14:textId="155C4AAE" w:rsidR="000943E7" w:rsidRDefault="00754909" w:rsidP="00D645BD">
            <w:pPr>
              <w:spacing w:before="100"/>
            </w:pPr>
            <w:r>
              <w:rPr>
                <w:rFonts w:hint="eastAsia"/>
              </w:rPr>
              <w:t>・</w:t>
            </w:r>
            <w:r w:rsidR="000943E7">
              <w:rPr>
                <w:rFonts w:hint="eastAsia"/>
              </w:rPr>
              <w:t>宮交シティ）</w:t>
            </w:r>
            <w:r w:rsidR="000943E7" w:rsidRPr="00936C7C">
              <w:rPr>
                <w:rFonts w:hint="eastAsia"/>
              </w:rPr>
              <w:t>夏祭り</w:t>
            </w:r>
            <w:r w:rsidR="000943E7">
              <w:rPr>
                <w:rFonts w:hint="eastAsia"/>
              </w:rPr>
              <w:t>，</w:t>
            </w:r>
            <w:r w:rsidR="000943E7" w:rsidRPr="00936C7C">
              <w:rPr>
                <w:rFonts w:hint="eastAsia"/>
              </w:rPr>
              <w:t>ハロウィンでフロア内を歩くとお菓子をくれたり，非難訓練の時は園児の手を引いてくれたりと，周辺テナントとの</w:t>
            </w:r>
            <w:r>
              <w:rPr>
                <w:rFonts w:hint="eastAsia"/>
              </w:rPr>
              <w:t>良い</w:t>
            </w:r>
            <w:r w:rsidR="000943E7" w:rsidRPr="00936C7C">
              <w:rPr>
                <w:rFonts w:hint="eastAsia"/>
              </w:rPr>
              <w:t>関係ができています。</w:t>
            </w:r>
          </w:p>
        </w:tc>
        <w:tc>
          <w:tcPr>
            <w:tcW w:w="5842" w:type="dxa"/>
          </w:tcPr>
          <w:p w14:paraId="504A3D4B" w14:textId="1FDF52C7" w:rsidR="000943E7" w:rsidRDefault="000943E7" w:rsidP="00D645BD">
            <w:pPr>
              <w:spacing w:before="100"/>
            </w:pPr>
            <w:r>
              <w:rPr>
                <w:rFonts w:hint="eastAsia"/>
              </w:rPr>
              <w:lastRenderedPageBreak/>
              <w:t>所見</w:t>
            </w:r>
            <w:r w:rsidR="00754909">
              <w:rPr>
                <w:rFonts w:hint="eastAsia"/>
              </w:rPr>
              <w:t>：</w:t>
            </w:r>
            <w:r>
              <w:rPr>
                <w:rFonts w:hint="eastAsia"/>
              </w:rPr>
              <w:t>各園でお散歩マップが作成され，それに基づいて当日のルートや危険箇所，注意事項を確認しており，</w:t>
            </w:r>
            <w:r w:rsidR="00687AA1">
              <w:rPr>
                <w:rFonts w:hint="eastAsia"/>
              </w:rPr>
              <w:t>マップの</w:t>
            </w:r>
            <w:r>
              <w:rPr>
                <w:rFonts w:hint="eastAsia"/>
              </w:rPr>
              <w:t>作成と利用は適切であると判断します。</w:t>
            </w:r>
          </w:p>
          <w:p w14:paraId="37E339E0" w14:textId="04DB16F3" w:rsidR="000943E7" w:rsidRPr="006334AD" w:rsidRDefault="000943E7" w:rsidP="00687AA1">
            <w:pPr>
              <w:spacing w:before="100"/>
            </w:pPr>
            <w:r>
              <w:rPr>
                <w:rFonts w:hint="eastAsia"/>
              </w:rPr>
              <w:t>提言</w:t>
            </w:r>
            <w:r w:rsidR="00754909">
              <w:rPr>
                <w:rFonts w:hint="eastAsia"/>
              </w:rPr>
              <w:t>：</w:t>
            </w:r>
            <w:r>
              <w:rPr>
                <w:rFonts w:hint="eastAsia"/>
              </w:rPr>
              <w:t>お散歩を園外保育の一つと位置づけ，基本的な実施方</w:t>
            </w:r>
            <w:r>
              <w:rPr>
                <w:rFonts w:hint="eastAsia"/>
              </w:rPr>
              <w:lastRenderedPageBreak/>
              <w:t>法やマップを</w:t>
            </w:r>
            <w:r w:rsidR="00687AA1">
              <w:rPr>
                <w:rFonts w:hint="eastAsia"/>
              </w:rPr>
              <w:t>文書</w:t>
            </w:r>
            <w:r>
              <w:rPr>
                <w:rFonts w:hint="eastAsia"/>
              </w:rPr>
              <w:t>化してはいかがでしょうか。</w:t>
            </w:r>
            <w:r w:rsidR="00687AA1">
              <w:br/>
            </w:r>
            <w:r w:rsidR="00687AA1">
              <w:rPr>
                <w:rFonts w:hint="eastAsia"/>
              </w:rPr>
              <w:t xml:space="preserve">　</w:t>
            </w:r>
            <w:r>
              <w:rPr>
                <w:rFonts w:hint="eastAsia"/>
              </w:rPr>
              <w:t>その際危険箇所だけではなく，“協力者”あるいは“親密者”なども明記して，日常的な交流はもちろん緊急時の協力・支援に関する情報も盛り込むことが求められます。</w:t>
            </w:r>
            <w:r w:rsidR="00687AA1">
              <w:rPr>
                <w:rFonts w:hint="eastAsia"/>
              </w:rPr>
              <w:t>これには</w:t>
            </w:r>
            <w:r>
              <w:rPr>
                <w:rFonts w:hint="eastAsia"/>
              </w:rPr>
              <w:t>目的やルートの選択，携行品，園児の状態確認，緊急事態への対処方法等を明確にすることが含まれます。また文書としての体裁や承認者等一般的な文書としての管理も含めるべきだと思われます。</w:t>
            </w:r>
            <w:r w:rsidR="00687AA1">
              <w:br/>
            </w:r>
            <w:r w:rsidR="00687AA1">
              <w:rPr>
                <w:rFonts w:hint="eastAsia"/>
              </w:rPr>
              <w:t xml:space="preserve">　</w:t>
            </w:r>
            <w:r>
              <w:rPr>
                <w:rFonts w:hint="eastAsia"/>
              </w:rPr>
              <w:t>さらに利害関係者の一つである地域等との繋がりの場としてお散歩を活用し，当園の存在や園児一人一人の顔が分かるおつきあいのあり方を研究し，地域が一体となって園児を見守ってもらえる環境作りの実現にも留意すべきではないでしょうか。</w:t>
            </w:r>
          </w:p>
        </w:tc>
      </w:tr>
    </w:tbl>
    <w:p w14:paraId="3B1DD5EE" w14:textId="40963CB0" w:rsidR="008A5AFC" w:rsidRDefault="005A5BE5" w:rsidP="00682653">
      <w:pPr>
        <w:spacing w:before="100"/>
      </w:pPr>
      <w:r>
        <w:rPr>
          <w:rFonts w:hint="eastAsia"/>
        </w:rPr>
        <w:lastRenderedPageBreak/>
        <w:t xml:space="preserve">　</w:t>
      </w:r>
      <w:r w:rsidR="000943E7">
        <w:rPr>
          <w:rFonts w:hint="eastAsia"/>
        </w:rPr>
        <w:t>②</w:t>
      </w:r>
      <w:r w:rsidR="00EC080E">
        <w:rPr>
          <w:rFonts w:hint="eastAsia"/>
        </w:rPr>
        <w:t>「職員</w:t>
      </w:r>
      <w:r w:rsidR="000943E7">
        <w:rPr>
          <w:rFonts w:hint="eastAsia"/>
        </w:rPr>
        <w:t>心得</w:t>
      </w:r>
      <w:r w:rsidR="00EC080E">
        <w:rPr>
          <w:rFonts w:hint="eastAsia"/>
        </w:rPr>
        <w:t>」</w:t>
      </w:r>
      <w:r w:rsidR="000943E7">
        <w:rPr>
          <w:rFonts w:hint="eastAsia"/>
        </w:rPr>
        <w:t>・</w:t>
      </w:r>
      <w:r w:rsidR="00EC080E">
        <w:rPr>
          <w:rFonts w:hint="eastAsia"/>
        </w:rPr>
        <w:t>「保育所保育</w:t>
      </w:r>
      <w:r w:rsidR="000943E7">
        <w:rPr>
          <w:rFonts w:hint="eastAsia"/>
        </w:rPr>
        <w:t>指針</w:t>
      </w:r>
      <w:r w:rsidR="00EC080E">
        <w:rPr>
          <w:rFonts w:hint="eastAsia"/>
        </w:rPr>
        <w:t>」</w:t>
      </w:r>
      <w:r w:rsidR="000943E7">
        <w:rPr>
          <w:rFonts w:hint="eastAsia"/>
        </w:rPr>
        <w:t>等の周知</w:t>
      </w:r>
    </w:p>
    <w:tbl>
      <w:tblPr>
        <w:tblStyle w:val="a7"/>
        <w:tblW w:w="0" w:type="auto"/>
        <w:tblLook w:val="04A0" w:firstRow="1" w:lastRow="0" w:firstColumn="1" w:lastColumn="0" w:noHBand="0" w:noVBand="1"/>
      </w:tblPr>
      <w:tblGrid>
        <w:gridCol w:w="3460"/>
        <w:gridCol w:w="5317"/>
      </w:tblGrid>
      <w:tr w:rsidR="005A5BE5" w14:paraId="77A977DB" w14:textId="77777777" w:rsidTr="00EB2F10">
        <w:tc>
          <w:tcPr>
            <w:tcW w:w="3460" w:type="dxa"/>
          </w:tcPr>
          <w:p w14:paraId="5DA252F9" w14:textId="77777777" w:rsidR="005A5BE5" w:rsidRDefault="005A5BE5" w:rsidP="00D645BD">
            <w:pPr>
              <w:spacing w:beforeLines="0" w:before="0"/>
              <w:jc w:val="center"/>
            </w:pPr>
            <w:r>
              <w:rPr>
                <w:rFonts w:hint="eastAsia"/>
              </w:rPr>
              <w:t>観察・聴取した事実</w:t>
            </w:r>
          </w:p>
        </w:tc>
        <w:tc>
          <w:tcPr>
            <w:tcW w:w="5317" w:type="dxa"/>
          </w:tcPr>
          <w:p w14:paraId="3755F51F" w14:textId="77777777" w:rsidR="005A5BE5" w:rsidRDefault="005A5BE5" w:rsidP="00D645BD">
            <w:pPr>
              <w:spacing w:beforeLines="0" w:before="0"/>
              <w:jc w:val="center"/>
            </w:pPr>
            <w:r>
              <w:rPr>
                <w:rFonts w:hint="eastAsia"/>
              </w:rPr>
              <w:t>所見と改善提言</w:t>
            </w:r>
          </w:p>
        </w:tc>
      </w:tr>
      <w:tr w:rsidR="005A5BE5" w14:paraId="7B3495CD" w14:textId="77777777" w:rsidTr="00EB2F10">
        <w:tc>
          <w:tcPr>
            <w:tcW w:w="3460" w:type="dxa"/>
          </w:tcPr>
          <w:p w14:paraId="207E2F14" w14:textId="1119F853" w:rsidR="005A5BE5" w:rsidRDefault="00754909" w:rsidP="00D645BD">
            <w:pPr>
              <w:spacing w:before="100"/>
            </w:pPr>
            <w:r>
              <w:rPr>
                <w:rFonts w:hint="eastAsia"/>
              </w:rPr>
              <w:t>・</w:t>
            </w:r>
            <w:r w:rsidR="005A5BE5">
              <w:rPr>
                <w:rFonts w:hint="eastAsia"/>
              </w:rPr>
              <w:t>つるのしま）</w:t>
            </w:r>
            <w:r w:rsidR="005A5BE5" w:rsidRPr="005A5BE5">
              <w:rPr>
                <w:rFonts w:hint="eastAsia"/>
              </w:rPr>
              <w:t>「職員心得」が配布され</w:t>
            </w:r>
            <w:r w:rsidR="006112F5">
              <w:rPr>
                <w:rFonts w:hint="eastAsia"/>
              </w:rPr>
              <w:t>まし</w:t>
            </w:r>
            <w:r w:rsidR="005A5BE5" w:rsidRPr="005A5BE5">
              <w:rPr>
                <w:rFonts w:hint="eastAsia"/>
              </w:rPr>
              <w:t>たが，理解不足の部分もあ</w:t>
            </w:r>
            <w:r w:rsidR="005A5BE5">
              <w:rPr>
                <w:rFonts w:hint="eastAsia"/>
              </w:rPr>
              <w:t>ります</w:t>
            </w:r>
            <w:r w:rsidR="005A5BE5" w:rsidRPr="005A5BE5">
              <w:rPr>
                <w:rFonts w:hint="eastAsia"/>
              </w:rPr>
              <w:t>。</w:t>
            </w:r>
          </w:p>
          <w:p w14:paraId="02116793" w14:textId="0D04BC7C" w:rsidR="00587184" w:rsidRDefault="00754909" w:rsidP="00D645BD">
            <w:pPr>
              <w:spacing w:before="100"/>
            </w:pPr>
            <w:r>
              <w:rPr>
                <w:rFonts w:hint="eastAsia"/>
              </w:rPr>
              <w:t>・</w:t>
            </w:r>
            <w:r w:rsidR="00587184">
              <w:rPr>
                <w:rFonts w:hint="eastAsia"/>
              </w:rPr>
              <w:t>本所）</w:t>
            </w:r>
            <w:r w:rsidR="00587184" w:rsidRPr="00587184">
              <w:rPr>
                <w:rFonts w:hint="eastAsia"/>
              </w:rPr>
              <w:t>保育感の共有のため“指針”の研修を行っていました。</w:t>
            </w:r>
          </w:p>
          <w:p w14:paraId="3B680558" w14:textId="4FBD110F" w:rsidR="005A5BE5" w:rsidRPr="009711BF" w:rsidRDefault="00754909" w:rsidP="00D645BD">
            <w:pPr>
              <w:spacing w:before="100"/>
            </w:pPr>
            <w:r>
              <w:rPr>
                <w:rFonts w:hint="eastAsia"/>
              </w:rPr>
              <w:t>・</w:t>
            </w:r>
            <w:r w:rsidR="005A5BE5">
              <w:rPr>
                <w:rFonts w:hint="eastAsia"/>
              </w:rPr>
              <w:t>向原）</w:t>
            </w:r>
            <w:r w:rsidR="005A5BE5" w:rsidRPr="005A5BE5">
              <w:rPr>
                <w:rFonts w:hint="eastAsia"/>
              </w:rPr>
              <w:t>保育活動について，もう少し細かいところまでルールが決められているといい</w:t>
            </w:r>
            <w:r w:rsidR="006112F5">
              <w:rPr>
                <w:rFonts w:hint="eastAsia"/>
              </w:rPr>
              <w:t>，</w:t>
            </w:r>
            <w:r w:rsidR="005A5BE5" w:rsidRPr="005A5BE5">
              <w:rPr>
                <w:rFonts w:hint="eastAsia"/>
              </w:rPr>
              <w:t>と</w:t>
            </w:r>
            <w:r w:rsidR="005A5BE5">
              <w:rPr>
                <w:rFonts w:hint="eastAsia"/>
              </w:rPr>
              <w:t>の認識があります</w:t>
            </w:r>
            <w:r w:rsidR="005A5BE5" w:rsidRPr="005A5BE5">
              <w:rPr>
                <w:rFonts w:hint="eastAsia"/>
              </w:rPr>
              <w:t>。</w:t>
            </w:r>
          </w:p>
        </w:tc>
        <w:tc>
          <w:tcPr>
            <w:tcW w:w="5317" w:type="dxa"/>
          </w:tcPr>
          <w:p w14:paraId="5E0F7118" w14:textId="352A1D90" w:rsidR="005A5BE5" w:rsidRDefault="005A5BE5" w:rsidP="00D645BD">
            <w:pPr>
              <w:spacing w:beforeLines="0" w:before="0"/>
            </w:pPr>
            <w:r>
              <w:rPr>
                <w:rFonts w:hint="eastAsia"/>
              </w:rPr>
              <w:t>所見</w:t>
            </w:r>
            <w:r w:rsidR="00754909">
              <w:rPr>
                <w:rFonts w:hint="eastAsia"/>
              </w:rPr>
              <w:t>：</w:t>
            </w:r>
            <w:r>
              <w:rPr>
                <w:rFonts w:hint="eastAsia"/>
              </w:rPr>
              <w:t>保育活動</w:t>
            </w:r>
            <w:bookmarkStart w:id="0" w:name="_GoBack"/>
            <w:bookmarkEnd w:id="0"/>
            <w:r>
              <w:rPr>
                <w:rFonts w:hint="eastAsia"/>
              </w:rPr>
              <w:t>の基本的なガイドブックが作成され配布</w:t>
            </w:r>
            <w:r w:rsidR="00687AA1">
              <w:rPr>
                <w:rFonts w:hint="eastAsia"/>
              </w:rPr>
              <w:t>･活用</w:t>
            </w:r>
            <w:r>
              <w:rPr>
                <w:rFonts w:hint="eastAsia"/>
              </w:rPr>
              <w:t>されていることを確認しました。</w:t>
            </w:r>
          </w:p>
          <w:p w14:paraId="73ADBEED" w14:textId="77777777" w:rsidR="005A5BE5" w:rsidRPr="00754909" w:rsidRDefault="005A5BE5" w:rsidP="00D645BD">
            <w:pPr>
              <w:spacing w:beforeLines="0" w:before="0"/>
            </w:pPr>
          </w:p>
          <w:p w14:paraId="20A1D351" w14:textId="54A8FDDE" w:rsidR="00587184" w:rsidRPr="009711BF" w:rsidRDefault="005A5BE5" w:rsidP="00687AA1">
            <w:pPr>
              <w:spacing w:beforeLines="0" w:before="0"/>
            </w:pPr>
            <w:r>
              <w:rPr>
                <w:rFonts w:hint="eastAsia"/>
              </w:rPr>
              <w:t>提言</w:t>
            </w:r>
            <w:r w:rsidR="00754909">
              <w:rPr>
                <w:rFonts w:hint="eastAsia"/>
              </w:rPr>
              <w:t>：</w:t>
            </w:r>
            <w:r w:rsidRPr="005A5BE5">
              <w:rPr>
                <w:rFonts w:hint="eastAsia"/>
              </w:rPr>
              <w:t>フェニックスキッズとしての一体感の醸成，及び他事業者との差別化のためにも，園毎に定期的に確認する場を設け，議論を通して理解を深め確実に身につけておくことが</w:t>
            </w:r>
            <w:r w:rsidR="00687AA1">
              <w:rPr>
                <w:rFonts w:hint="eastAsia"/>
              </w:rPr>
              <w:t>求められます</w:t>
            </w:r>
            <w:r w:rsidRPr="005A5BE5">
              <w:rPr>
                <w:rFonts w:hint="eastAsia"/>
              </w:rPr>
              <w:t>。</w:t>
            </w:r>
            <w:r w:rsidR="00687AA1">
              <w:br/>
            </w:r>
            <w:r w:rsidR="00587184">
              <w:rPr>
                <w:rFonts w:hint="eastAsia"/>
              </w:rPr>
              <w:t xml:space="preserve">　</w:t>
            </w:r>
            <w:r w:rsidR="0005469F">
              <w:rPr>
                <w:rFonts w:hint="eastAsia"/>
              </w:rPr>
              <w:t>「職員心得」については，</w:t>
            </w:r>
            <w:r w:rsidR="00587184" w:rsidRPr="00587184">
              <w:rPr>
                <w:rFonts w:hint="eastAsia"/>
              </w:rPr>
              <w:t>内部監査などで得た情報を基に，</w:t>
            </w:r>
            <w:r w:rsidR="0005469F">
              <w:rPr>
                <w:rFonts w:hint="eastAsia"/>
              </w:rPr>
              <w:t>逐次</w:t>
            </w:r>
            <w:r w:rsidR="00587184" w:rsidRPr="00587184">
              <w:rPr>
                <w:rFonts w:hint="eastAsia"/>
              </w:rPr>
              <w:t>充実していくことが必要です。</w:t>
            </w:r>
            <w:r w:rsidR="00687AA1">
              <w:br/>
            </w:r>
            <w:r w:rsidR="00687AA1">
              <w:rPr>
                <w:rFonts w:hint="eastAsia"/>
              </w:rPr>
              <w:t xml:space="preserve">　</w:t>
            </w:r>
            <w:r w:rsidR="00587184" w:rsidRPr="00587184">
              <w:rPr>
                <w:rFonts w:hint="eastAsia"/>
              </w:rPr>
              <w:t>改善</w:t>
            </w:r>
            <w:r w:rsidR="00687AA1">
              <w:rPr>
                <w:rFonts w:hint="eastAsia"/>
              </w:rPr>
              <w:t>･</w:t>
            </w:r>
            <w:r w:rsidR="00587184" w:rsidRPr="00587184">
              <w:rPr>
                <w:rFonts w:hint="eastAsia"/>
              </w:rPr>
              <w:t>提案報告制度など</w:t>
            </w:r>
            <w:r w:rsidR="00687AA1">
              <w:rPr>
                <w:rFonts w:hint="eastAsia"/>
              </w:rPr>
              <w:t>を活用して，</w:t>
            </w:r>
            <w:r w:rsidR="00587184" w:rsidRPr="00587184">
              <w:rPr>
                <w:rFonts w:hint="eastAsia"/>
              </w:rPr>
              <w:t>良いものは各園共通のルールにするなどの方法も有効です。</w:t>
            </w:r>
          </w:p>
        </w:tc>
      </w:tr>
    </w:tbl>
    <w:p w14:paraId="57C608F0" w14:textId="4AE6B145" w:rsidR="00D645BD" w:rsidRDefault="00936C7C" w:rsidP="00682653">
      <w:pPr>
        <w:spacing w:before="100"/>
      </w:pPr>
      <w:r>
        <w:rPr>
          <w:rFonts w:hint="eastAsia"/>
        </w:rPr>
        <w:t xml:space="preserve">　</w:t>
      </w:r>
      <w:r w:rsidR="000943E7">
        <w:rPr>
          <w:rFonts w:hint="eastAsia"/>
        </w:rPr>
        <w:t>③</w:t>
      </w:r>
      <w:r w:rsidR="00D645BD">
        <w:rPr>
          <w:rFonts w:hint="eastAsia"/>
        </w:rPr>
        <w:t>長時間の保育について</w:t>
      </w:r>
    </w:p>
    <w:tbl>
      <w:tblPr>
        <w:tblStyle w:val="a7"/>
        <w:tblW w:w="0" w:type="auto"/>
        <w:tblLook w:val="04A0" w:firstRow="1" w:lastRow="0" w:firstColumn="1" w:lastColumn="0" w:noHBand="0" w:noVBand="1"/>
      </w:tblPr>
      <w:tblGrid>
        <w:gridCol w:w="3460"/>
        <w:gridCol w:w="5317"/>
      </w:tblGrid>
      <w:tr w:rsidR="00D645BD" w14:paraId="44E09F01" w14:textId="77777777" w:rsidTr="00D645BD">
        <w:tc>
          <w:tcPr>
            <w:tcW w:w="3460" w:type="dxa"/>
          </w:tcPr>
          <w:p w14:paraId="74E28613" w14:textId="77777777" w:rsidR="00D645BD" w:rsidRDefault="00D645BD" w:rsidP="00D645BD">
            <w:pPr>
              <w:spacing w:beforeLines="0" w:before="0"/>
              <w:jc w:val="center"/>
            </w:pPr>
            <w:r>
              <w:rPr>
                <w:rFonts w:hint="eastAsia"/>
              </w:rPr>
              <w:t>観察・聴取した事実</w:t>
            </w:r>
          </w:p>
        </w:tc>
        <w:tc>
          <w:tcPr>
            <w:tcW w:w="5317" w:type="dxa"/>
          </w:tcPr>
          <w:p w14:paraId="313E7A25" w14:textId="77777777" w:rsidR="00D645BD" w:rsidRDefault="00D645BD" w:rsidP="00D645BD">
            <w:pPr>
              <w:spacing w:beforeLines="0" w:before="0"/>
              <w:jc w:val="center"/>
            </w:pPr>
            <w:r>
              <w:rPr>
                <w:rFonts w:hint="eastAsia"/>
              </w:rPr>
              <w:t>所見と改善提言</w:t>
            </w:r>
          </w:p>
        </w:tc>
      </w:tr>
      <w:tr w:rsidR="00D645BD" w14:paraId="5C154365" w14:textId="77777777" w:rsidTr="00D645BD">
        <w:tc>
          <w:tcPr>
            <w:tcW w:w="3460" w:type="dxa"/>
          </w:tcPr>
          <w:p w14:paraId="01838E64" w14:textId="5C9E525C" w:rsidR="00D645BD" w:rsidRPr="009711BF" w:rsidRDefault="00D645BD" w:rsidP="00D645BD">
            <w:pPr>
              <w:spacing w:before="100"/>
            </w:pPr>
            <w:r>
              <w:rPr>
                <w:rFonts w:hint="eastAsia"/>
              </w:rPr>
              <w:t>・ボンベルタ橘）</w:t>
            </w:r>
            <w:r w:rsidRPr="00D645BD">
              <w:rPr>
                <w:rFonts w:hint="eastAsia"/>
              </w:rPr>
              <w:t>7:30</w:t>
            </w:r>
            <w:r w:rsidRPr="00D645BD">
              <w:rPr>
                <w:rFonts w:hint="eastAsia"/>
              </w:rPr>
              <w:t>～</w:t>
            </w:r>
            <w:r w:rsidRPr="00D645BD">
              <w:rPr>
                <w:rFonts w:hint="eastAsia"/>
              </w:rPr>
              <w:t>22:00</w:t>
            </w:r>
            <w:r w:rsidRPr="00D645BD">
              <w:rPr>
                <w:rFonts w:hint="eastAsia"/>
              </w:rPr>
              <w:t>という柔軟な保育態勢は顧客満足につながる反面，施設に頼りすぎ，</w:t>
            </w:r>
            <w:r w:rsidRPr="00D645BD">
              <w:rPr>
                <w:rFonts w:hint="eastAsia"/>
              </w:rPr>
              <w:t>(</w:t>
            </w:r>
            <w:r w:rsidRPr="00D645BD">
              <w:rPr>
                <w:rFonts w:hint="eastAsia"/>
              </w:rPr>
              <w:t>園児が</w:t>
            </w:r>
            <w:r w:rsidRPr="00D645BD">
              <w:rPr>
                <w:rFonts w:hint="eastAsia"/>
              </w:rPr>
              <w:t>)</w:t>
            </w:r>
            <w:r w:rsidRPr="00D645BD">
              <w:rPr>
                <w:rFonts w:hint="eastAsia"/>
              </w:rPr>
              <w:t>親と接する時間が少なくなるというマイナス面も気になっています。</w:t>
            </w:r>
          </w:p>
        </w:tc>
        <w:tc>
          <w:tcPr>
            <w:tcW w:w="5317" w:type="dxa"/>
          </w:tcPr>
          <w:p w14:paraId="5DEE0DE6" w14:textId="57345BBB" w:rsidR="00D645BD" w:rsidRDefault="00D645BD" w:rsidP="00D645BD">
            <w:pPr>
              <w:spacing w:before="100"/>
            </w:pPr>
            <w:r>
              <w:rPr>
                <w:rFonts w:hint="eastAsia"/>
              </w:rPr>
              <w:t>所見</w:t>
            </w:r>
            <w:r w:rsidR="00754909">
              <w:rPr>
                <w:rFonts w:hint="eastAsia"/>
              </w:rPr>
              <w:t>：</w:t>
            </w:r>
            <w:r>
              <w:rPr>
                <w:rFonts w:hint="eastAsia"/>
              </w:rPr>
              <w:t>保護者の要望を聴けばいいというだけでなく，保育の観点から</w:t>
            </w:r>
            <w:r w:rsidR="00687AA1">
              <w:rPr>
                <w:rFonts w:hint="eastAsia"/>
              </w:rPr>
              <w:t>要望に対する</w:t>
            </w:r>
            <w:r>
              <w:rPr>
                <w:rFonts w:hint="eastAsia"/>
              </w:rPr>
              <w:t>問題意識も持たれていることを確認しました。</w:t>
            </w:r>
          </w:p>
          <w:p w14:paraId="0D71A6B6" w14:textId="29AF3C70" w:rsidR="00D645BD" w:rsidRPr="009711BF" w:rsidRDefault="00D645BD" w:rsidP="00D645BD">
            <w:pPr>
              <w:spacing w:before="100"/>
            </w:pPr>
            <w:r>
              <w:rPr>
                <w:rFonts w:hint="eastAsia"/>
              </w:rPr>
              <w:t>提言</w:t>
            </w:r>
            <w:r w:rsidR="00754909">
              <w:rPr>
                <w:rFonts w:hint="eastAsia"/>
              </w:rPr>
              <w:t>：</w:t>
            </w:r>
            <w:r>
              <w:rPr>
                <w:rFonts w:hint="eastAsia"/>
              </w:rPr>
              <w:t>延長保育への要望も出ている中，</w:t>
            </w:r>
            <w:r w:rsidRPr="00D645BD">
              <w:rPr>
                <w:rFonts w:hint="eastAsia"/>
              </w:rPr>
              <w:t>フェニックスキッズとしての考え方，保護者への働きかけの方法を統一しておく必要があります。</w:t>
            </w:r>
            <w:r>
              <w:rPr>
                <w:rFonts w:hint="eastAsia"/>
              </w:rPr>
              <w:t>この際職員に対する負担についても十分配慮されることを期待します。</w:t>
            </w:r>
          </w:p>
        </w:tc>
      </w:tr>
    </w:tbl>
    <w:p w14:paraId="70F8411F" w14:textId="19EE34C6" w:rsidR="00936C7C" w:rsidRDefault="00D645BD" w:rsidP="00136B8B">
      <w:pPr>
        <w:spacing w:before="100"/>
      </w:pPr>
      <w:r>
        <w:rPr>
          <w:rFonts w:hint="eastAsia"/>
        </w:rPr>
        <w:t xml:space="preserve">　④</w:t>
      </w:r>
      <w:r w:rsidR="00936C7C">
        <w:rPr>
          <w:rFonts w:hint="eastAsia"/>
        </w:rPr>
        <w:t>投薬板の標準化</w:t>
      </w:r>
    </w:p>
    <w:tbl>
      <w:tblPr>
        <w:tblStyle w:val="a7"/>
        <w:tblW w:w="0" w:type="auto"/>
        <w:tblLook w:val="04A0" w:firstRow="1" w:lastRow="0" w:firstColumn="1" w:lastColumn="0" w:noHBand="0" w:noVBand="1"/>
      </w:tblPr>
      <w:tblGrid>
        <w:gridCol w:w="3355"/>
        <w:gridCol w:w="5422"/>
      </w:tblGrid>
      <w:tr w:rsidR="00936C7C" w14:paraId="5DA2B936" w14:textId="77777777" w:rsidTr="00EC080E">
        <w:tc>
          <w:tcPr>
            <w:tcW w:w="3355" w:type="dxa"/>
          </w:tcPr>
          <w:p w14:paraId="76809AB8" w14:textId="77777777" w:rsidR="00936C7C" w:rsidRDefault="00936C7C" w:rsidP="00D645BD">
            <w:pPr>
              <w:spacing w:beforeLines="0" w:before="0"/>
              <w:jc w:val="center"/>
            </w:pPr>
            <w:r>
              <w:rPr>
                <w:rFonts w:hint="eastAsia"/>
              </w:rPr>
              <w:t>観察・聴取した事実</w:t>
            </w:r>
          </w:p>
        </w:tc>
        <w:tc>
          <w:tcPr>
            <w:tcW w:w="5422" w:type="dxa"/>
          </w:tcPr>
          <w:p w14:paraId="3EBC6CB2" w14:textId="77777777" w:rsidR="00936C7C" w:rsidRDefault="00936C7C" w:rsidP="00D645BD">
            <w:pPr>
              <w:spacing w:beforeLines="0" w:before="0"/>
              <w:jc w:val="center"/>
            </w:pPr>
            <w:r>
              <w:rPr>
                <w:rFonts w:hint="eastAsia"/>
              </w:rPr>
              <w:t>所見と改善提言</w:t>
            </w:r>
          </w:p>
        </w:tc>
      </w:tr>
      <w:tr w:rsidR="00936C7C" w14:paraId="181B2C94" w14:textId="77777777" w:rsidTr="000943E7">
        <w:tc>
          <w:tcPr>
            <w:tcW w:w="3355" w:type="dxa"/>
          </w:tcPr>
          <w:p w14:paraId="649A0089" w14:textId="77777777" w:rsidR="00936C7C" w:rsidRDefault="00936C7C" w:rsidP="00D645BD">
            <w:pPr>
              <w:spacing w:before="100"/>
            </w:pPr>
            <w:r>
              <w:rPr>
                <w:rFonts w:hint="eastAsia"/>
              </w:rPr>
              <w:t>・宮交シティ）</w:t>
            </w:r>
            <w:r w:rsidRPr="00936C7C">
              <w:rPr>
                <w:rFonts w:hint="eastAsia"/>
              </w:rPr>
              <w:t>室内に比較的大型で見やすい</w:t>
            </w:r>
            <w:r w:rsidR="00687AA1">
              <w:rPr>
                <w:rFonts w:hint="eastAsia"/>
              </w:rPr>
              <w:t>“</w:t>
            </w:r>
            <w:r w:rsidRPr="00936C7C">
              <w:rPr>
                <w:rFonts w:hint="eastAsia"/>
              </w:rPr>
              <w:t>投薬板</w:t>
            </w:r>
            <w:r w:rsidR="00687AA1" w:rsidRPr="00687AA1">
              <w:rPr>
                <w:rFonts w:hint="eastAsia"/>
              </w:rPr>
              <w:t>”</w:t>
            </w:r>
            <w:r w:rsidRPr="00936C7C">
              <w:rPr>
                <w:rFonts w:hint="eastAsia"/>
              </w:rPr>
              <w:t>が掲示されていましたが，全園で</w:t>
            </w:r>
            <w:r w:rsidRPr="00936C7C">
              <w:rPr>
                <w:rFonts w:hint="eastAsia"/>
              </w:rPr>
              <w:t>A3</w:t>
            </w:r>
            <w:r w:rsidRPr="00936C7C">
              <w:rPr>
                <w:rFonts w:hint="eastAsia"/>
              </w:rPr>
              <w:t>サイズの</w:t>
            </w:r>
            <w:r w:rsidR="00687AA1">
              <w:rPr>
                <w:rFonts w:hint="eastAsia"/>
              </w:rPr>
              <w:t>もの</w:t>
            </w:r>
            <w:r w:rsidRPr="00936C7C">
              <w:rPr>
                <w:rFonts w:hint="eastAsia"/>
              </w:rPr>
              <w:t>に統一することが看護士会で決定されたとのことです。</w:t>
            </w:r>
          </w:p>
          <w:p w14:paraId="15ABF6FB" w14:textId="118E9493" w:rsidR="00E55C54" w:rsidRPr="009711BF" w:rsidRDefault="00E55C54" w:rsidP="00D645BD">
            <w:pPr>
              <w:spacing w:before="100"/>
            </w:pPr>
            <w:r w:rsidRPr="00E55C54">
              <w:rPr>
                <w:rFonts w:hint="eastAsia"/>
              </w:rPr>
              <w:t>・管理部）看護師，調理師（調理士）は関連する業務について相談して決めることはありますが，特に専門組織としての認識はありません。</w:t>
            </w:r>
          </w:p>
        </w:tc>
        <w:tc>
          <w:tcPr>
            <w:tcW w:w="5422" w:type="dxa"/>
          </w:tcPr>
          <w:p w14:paraId="2CE693B4" w14:textId="117C48BD" w:rsidR="00936C7C" w:rsidRDefault="00936C7C" w:rsidP="00D645BD">
            <w:pPr>
              <w:spacing w:beforeLines="0" w:before="0"/>
            </w:pPr>
            <w:r>
              <w:rPr>
                <w:rFonts w:hint="eastAsia"/>
              </w:rPr>
              <w:t>所見</w:t>
            </w:r>
            <w:r w:rsidR="00754909">
              <w:rPr>
                <w:rFonts w:hint="eastAsia"/>
              </w:rPr>
              <w:t>：</w:t>
            </w:r>
            <w:r>
              <w:rPr>
                <w:rFonts w:hint="eastAsia"/>
              </w:rPr>
              <w:t>専門スタッフが相談して自主的に標準化が図られていることを確認しました。</w:t>
            </w:r>
          </w:p>
          <w:p w14:paraId="50383A23" w14:textId="0F4D5504" w:rsidR="00E55C54" w:rsidRPr="00936C7C" w:rsidRDefault="00936C7C" w:rsidP="00E55C54">
            <w:pPr>
              <w:spacing w:beforeLines="0" w:before="0"/>
            </w:pPr>
            <w:r>
              <w:rPr>
                <w:rFonts w:hint="eastAsia"/>
              </w:rPr>
              <w:t>提言</w:t>
            </w:r>
            <w:r w:rsidR="00754909">
              <w:rPr>
                <w:rFonts w:hint="eastAsia"/>
              </w:rPr>
              <w:t>：</w:t>
            </w:r>
            <w:r>
              <w:rPr>
                <w:rFonts w:hint="eastAsia"/>
              </w:rPr>
              <w:t>宮崎地区での話しと理解しましたが，東京地区も含めて行われることを期待します。</w:t>
            </w:r>
            <w:r w:rsidR="00E55C54">
              <w:br/>
            </w:r>
            <w:r w:rsidR="00E55C54">
              <w:rPr>
                <w:rFonts w:hint="eastAsia"/>
              </w:rPr>
              <w:t xml:space="preserve">　</w:t>
            </w:r>
            <w:r>
              <w:rPr>
                <w:rFonts w:hint="eastAsia"/>
              </w:rPr>
              <w:t>なお，看護師，調理士などの専門スタッフは定期的に会合を持ち，フェニックスキッズッとしての標準化のあり方，各分野での改善を進めていただくことも合わせて期待します。</w:t>
            </w:r>
            <w:r w:rsidR="00E55C54">
              <w:br/>
            </w:r>
          </w:p>
        </w:tc>
      </w:tr>
    </w:tbl>
    <w:p w14:paraId="088839C0" w14:textId="77777777" w:rsidR="00687AA1" w:rsidRDefault="00687AA1" w:rsidP="00682653">
      <w:pPr>
        <w:spacing w:before="100"/>
      </w:pPr>
    </w:p>
    <w:p w14:paraId="6A653C6C" w14:textId="5C259FF3" w:rsidR="009711BF" w:rsidRDefault="005A5BE5" w:rsidP="00682653">
      <w:pPr>
        <w:spacing w:before="100"/>
      </w:pPr>
      <w:r>
        <w:rPr>
          <w:rFonts w:hint="eastAsia"/>
        </w:rPr>
        <w:lastRenderedPageBreak/>
        <w:t>(2)</w:t>
      </w:r>
      <w:r>
        <w:t xml:space="preserve"> </w:t>
      </w:r>
      <w:r>
        <w:rPr>
          <w:rFonts w:hint="eastAsia"/>
        </w:rPr>
        <w:t>職員間のコミュニケーション</w:t>
      </w:r>
    </w:p>
    <w:p w14:paraId="2AFAE1B5" w14:textId="7101EF08" w:rsidR="00954A67" w:rsidRDefault="00954A67" w:rsidP="00682653">
      <w:pPr>
        <w:spacing w:before="100"/>
      </w:pPr>
      <w:r>
        <w:rPr>
          <w:rFonts w:hint="eastAsia"/>
        </w:rPr>
        <w:t xml:space="preserve">　①</w:t>
      </w:r>
      <w:r w:rsidR="00256503">
        <w:rPr>
          <w:rFonts w:hint="eastAsia"/>
        </w:rPr>
        <w:t>主任の職務および兼任していることの影響</w:t>
      </w:r>
    </w:p>
    <w:tbl>
      <w:tblPr>
        <w:tblStyle w:val="a7"/>
        <w:tblW w:w="0" w:type="auto"/>
        <w:tblLook w:val="04A0" w:firstRow="1" w:lastRow="0" w:firstColumn="1" w:lastColumn="0" w:noHBand="0" w:noVBand="1"/>
      </w:tblPr>
      <w:tblGrid>
        <w:gridCol w:w="4195"/>
        <w:gridCol w:w="4582"/>
      </w:tblGrid>
      <w:tr w:rsidR="00256503" w14:paraId="538E98A3" w14:textId="77777777" w:rsidTr="00E55C54">
        <w:tc>
          <w:tcPr>
            <w:tcW w:w="4195" w:type="dxa"/>
          </w:tcPr>
          <w:p w14:paraId="1878BE6A" w14:textId="77777777" w:rsidR="00256503" w:rsidRDefault="00256503" w:rsidP="00D645BD">
            <w:pPr>
              <w:spacing w:beforeLines="0" w:before="0"/>
              <w:jc w:val="center"/>
            </w:pPr>
            <w:r>
              <w:rPr>
                <w:rFonts w:hint="eastAsia"/>
              </w:rPr>
              <w:t>観察・聴取した事実</w:t>
            </w:r>
          </w:p>
        </w:tc>
        <w:tc>
          <w:tcPr>
            <w:tcW w:w="4582" w:type="dxa"/>
          </w:tcPr>
          <w:p w14:paraId="6B2DB53B" w14:textId="77777777" w:rsidR="00256503" w:rsidRDefault="00256503" w:rsidP="00D645BD">
            <w:pPr>
              <w:spacing w:beforeLines="0" w:before="0"/>
              <w:jc w:val="center"/>
            </w:pPr>
            <w:r>
              <w:rPr>
                <w:rFonts w:hint="eastAsia"/>
              </w:rPr>
              <w:t>所見と改善提言</w:t>
            </w:r>
          </w:p>
        </w:tc>
      </w:tr>
      <w:tr w:rsidR="00256503" w14:paraId="643CF7DB" w14:textId="77777777" w:rsidTr="00E55C54">
        <w:tc>
          <w:tcPr>
            <w:tcW w:w="4195" w:type="dxa"/>
          </w:tcPr>
          <w:p w14:paraId="69E500C3" w14:textId="77777777" w:rsidR="00256503" w:rsidRDefault="00256503" w:rsidP="00D645BD">
            <w:pPr>
              <w:spacing w:before="100"/>
            </w:pPr>
            <w:r>
              <w:rPr>
                <w:rFonts w:hint="eastAsia"/>
              </w:rPr>
              <w:t>・向原）当園には専任の主任はいません。</w:t>
            </w:r>
          </w:p>
          <w:p w14:paraId="6B1F77D4" w14:textId="77777777" w:rsidR="00256503" w:rsidRDefault="00256503" w:rsidP="00D645BD">
            <w:pPr>
              <w:spacing w:before="100"/>
            </w:pPr>
            <w:r>
              <w:rPr>
                <w:rFonts w:hint="eastAsia"/>
              </w:rPr>
              <w:t>・目白髙田）</w:t>
            </w:r>
            <w:r w:rsidRPr="00256503">
              <w:rPr>
                <w:rFonts w:hint="eastAsia"/>
              </w:rPr>
              <w:t>主任の役目が保育スタッフのリーダーを超えて，施設長の役割を一部代行しているように感じています。</w:t>
            </w:r>
          </w:p>
          <w:p w14:paraId="6136E619" w14:textId="61BCD9FA" w:rsidR="00256503" w:rsidRDefault="00E55C54" w:rsidP="00D645BD">
            <w:pPr>
              <w:spacing w:before="100"/>
            </w:pPr>
            <w:r>
              <w:rPr>
                <w:rFonts w:hint="eastAsia"/>
              </w:rPr>
              <w:t>・</w:t>
            </w:r>
            <w:r w:rsidR="00256503">
              <w:rPr>
                <w:rFonts w:hint="eastAsia"/>
              </w:rPr>
              <w:t>要町）</w:t>
            </w:r>
            <w:r w:rsidR="00256503" w:rsidRPr="00256503">
              <w:rPr>
                <w:rFonts w:hint="eastAsia"/>
              </w:rPr>
              <w:t>主任は他園と兼任です。主任の在席は週</w:t>
            </w:r>
            <w:r w:rsidR="00256503" w:rsidRPr="00256503">
              <w:rPr>
                <w:rFonts w:hint="eastAsia"/>
              </w:rPr>
              <w:t>1</w:t>
            </w:r>
            <w:r w:rsidR="00256503" w:rsidRPr="00256503">
              <w:rPr>
                <w:rFonts w:hint="eastAsia"/>
              </w:rPr>
              <w:t>回程度で，この間運用時のいろいろな判断や相談がし難いと感じています。</w:t>
            </w:r>
          </w:p>
          <w:p w14:paraId="40EA49AF" w14:textId="487B4AE5" w:rsidR="00256503" w:rsidRDefault="00E55C54" w:rsidP="00D645BD">
            <w:pPr>
              <w:spacing w:before="100"/>
            </w:pPr>
            <w:r>
              <w:rPr>
                <w:rFonts w:hint="eastAsia"/>
              </w:rPr>
              <w:t>・</w:t>
            </w:r>
            <w:r w:rsidR="00256503">
              <w:rPr>
                <w:rFonts w:hint="eastAsia"/>
              </w:rPr>
              <w:t>勝田台）当</w:t>
            </w:r>
            <w:r w:rsidR="00256503" w:rsidRPr="00256503">
              <w:rPr>
                <w:rFonts w:hint="eastAsia"/>
              </w:rPr>
              <w:t>園の主任は他</w:t>
            </w:r>
            <w:r w:rsidR="00256503" w:rsidRPr="00256503">
              <w:rPr>
                <w:rFonts w:hint="eastAsia"/>
              </w:rPr>
              <w:t>2</w:t>
            </w:r>
            <w:r w:rsidR="00256503" w:rsidRPr="00256503">
              <w:rPr>
                <w:rFonts w:hint="eastAsia"/>
              </w:rPr>
              <w:t>園</w:t>
            </w:r>
            <w:r w:rsidR="00256503">
              <w:rPr>
                <w:rFonts w:hint="eastAsia"/>
              </w:rPr>
              <w:t>の主任</w:t>
            </w:r>
            <w:r w:rsidR="00256503" w:rsidRPr="00256503">
              <w:rPr>
                <w:rFonts w:hint="eastAsia"/>
              </w:rPr>
              <w:t>を兼任しています。</w:t>
            </w:r>
          </w:p>
          <w:p w14:paraId="3FD4F8AD" w14:textId="61DE4568" w:rsidR="00E55C54" w:rsidRPr="009711BF" w:rsidRDefault="00E55C54" w:rsidP="00D645BD">
            <w:pPr>
              <w:spacing w:before="100"/>
            </w:pPr>
            <w:r w:rsidRPr="00E55C54">
              <w:rPr>
                <w:rFonts w:hint="eastAsia"/>
              </w:rPr>
              <w:t>・管理部）施設長，マネージャー，主任，保育士，保育補助等の権限規定を明文化したものは特にありません。</w:t>
            </w:r>
          </w:p>
        </w:tc>
        <w:tc>
          <w:tcPr>
            <w:tcW w:w="4582" w:type="dxa"/>
          </w:tcPr>
          <w:p w14:paraId="43911F3F" w14:textId="11DEF8A9" w:rsidR="00256503" w:rsidRDefault="00256503" w:rsidP="00D645BD">
            <w:pPr>
              <w:spacing w:beforeLines="0" w:before="0"/>
            </w:pPr>
            <w:r>
              <w:rPr>
                <w:rFonts w:hint="eastAsia"/>
              </w:rPr>
              <w:t>所見</w:t>
            </w:r>
            <w:r w:rsidR="00E55C54">
              <w:rPr>
                <w:rFonts w:hint="eastAsia"/>
              </w:rPr>
              <w:t>：一人の主任が地理的に離れた複数の園を担当している状況にあることを確認しました。</w:t>
            </w:r>
          </w:p>
          <w:p w14:paraId="140EDEDD" w14:textId="77777777" w:rsidR="00256503" w:rsidRDefault="00256503" w:rsidP="00D645BD">
            <w:pPr>
              <w:spacing w:beforeLines="0" w:before="0"/>
            </w:pPr>
          </w:p>
          <w:p w14:paraId="1D51BFEF" w14:textId="37073E8A" w:rsidR="00256503" w:rsidRPr="009711BF" w:rsidRDefault="00256503" w:rsidP="00E55C54">
            <w:pPr>
              <w:spacing w:beforeLines="0" w:before="0"/>
            </w:pPr>
            <w:r>
              <w:rPr>
                <w:rFonts w:hint="eastAsia"/>
              </w:rPr>
              <w:t>提言</w:t>
            </w:r>
            <w:r w:rsidR="00E55C54">
              <w:rPr>
                <w:rFonts w:hint="eastAsia"/>
              </w:rPr>
              <w:t>：</w:t>
            </w:r>
            <w:r w:rsidRPr="00256503">
              <w:rPr>
                <w:rFonts w:hint="eastAsia"/>
              </w:rPr>
              <w:t>主任の任命基準，主任空席時の代行権限等を</w:t>
            </w:r>
            <w:r w:rsidR="006112F5">
              <w:rPr>
                <w:rFonts w:hint="eastAsia"/>
              </w:rPr>
              <w:t>文書化して</w:t>
            </w:r>
            <w:r w:rsidRPr="00256503">
              <w:rPr>
                <w:rFonts w:hint="eastAsia"/>
              </w:rPr>
              <w:t>明確にしておく必要があります。</w:t>
            </w:r>
            <w:r w:rsidR="00E55C54">
              <w:br/>
            </w:r>
            <w:r>
              <w:rPr>
                <w:rFonts w:hint="eastAsia"/>
              </w:rPr>
              <w:t xml:space="preserve">　</w:t>
            </w:r>
            <w:r w:rsidRPr="00256503">
              <w:rPr>
                <w:rFonts w:hint="eastAsia"/>
              </w:rPr>
              <w:t>職務分掌を明確に規定する必要があります。施設長，マネージャー，主任，そして主任不在時の代行者など，当人や周囲が戸惑わなくて済む程度の規定は必要です。</w:t>
            </w:r>
            <w:r w:rsidR="00E55C54" w:rsidRPr="00E55C54">
              <w:rPr>
                <w:rFonts w:hint="eastAsia"/>
              </w:rPr>
              <w:t>主任在籍の園でも他園との兼務だと，他園と同様の問題が発生します。</w:t>
            </w:r>
            <w:r w:rsidR="00E55C54">
              <w:br/>
            </w:r>
            <w:r w:rsidR="00E55C54">
              <w:rPr>
                <w:rFonts w:hint="eastAsia"/>
              </w:rPr>
              <w:t xml:space="preserve">　</w:t>
            </w:r>
            <w:r w:rsidR="00E55C54" w:rsidRPr="00E55C54">
              <w:rPr>
                <w:rFonts w:hint="eastAsia"/>
              </w:rPr>
              <w:t>保育以外の専門分野については，施設長から各園の保育スタッフに至る縦の系統に対し，横串組織として明確にしてはいかがでしょう。</w:t>
            </w:r>
          </w:p>
        </w:tc>
      </w:tr>
    </w:tbl>
    <w:p w14:paraId="13B82633" w14:textId="4B482D33" w:rsidR="00954A67" w:rsidRDefault="00954A67" w:rsidP="00954A67">
      <w:pPr>
        <w:spacing w:before="100"/>
        <w:ind w:firstLineChars="100" w:firstLine="210"/>
      </w:pPr>
      <w:r>
        <w:rPr>
          <w:rFonts w:hint="eastAsia"/>
        </w:rPr>
        <w:t>②職員間のコミュニケーション</w:t>
      </w:r>
    </w:p>
    <w:tbl>
      <w:tblPr>
        <w:tblStyle w:val="a7"/>
        <w:tblW w:w="0" w:type="auto"/>
        <w:tblLook w:val="04A0" w:firstRow="1" w:lastRow="0" w:firstColumn="1" w:lastColumn="0" w:noHBand="0" w:noVBand="1"/>
      </w:tblPr>
      <w:tblGrid>
        <w:gridCol w:w="5035"/>
        <w:gridCol w:w="3742"/>
      </w:tblGrid>
      <w:tr w:rsidR="005A5BE5" w14:paraId="49F0F9AF" w14:textId="77777777" w:rsidTr="004014D4">
        <w:tc>
          <w:tcPr>
            <w:tcW w:w="5035" w:type="dxa"/>
          </w:tcPr>
          <w:p w14:paraId="3E0ACD0E" w14:textId="77777777" w:rsidR="005A5BE5" w:rsidRDefault="005A5BE5" w:rsidP="00D645BD">
            <w:pPr>
              <w:spacing w:beforeLines="0" w:before="0"/>
              <w:jc w:val="center"/>
            </w:pPr>
            <w:r>
              <w:rPr>
                <w:rFonts w:hint="eastAsia"/>
              </w:rPr>
              <w:t>観察・聴取した事実</w:t>
            </w:r>
          </w:p>
        </w:tc>
        <w:tc>
          <w:tcPr>
            <w:tcW w:w="3742" w:type="dxa"/>
          </w:tcPr>
          <w:p w14:paraId="3F696914" w14:textId="77777777" w:rsidR="005A5BE5" w:rsidRDefault="005A5BE5" w:rsidP="00D645BD">
            <w:pPr>
              <w:spacing w:beforeLines="0" w:before="0"/>
              <w:jc w:val="center"/>
            </w:pPr>
            <w:r>
              <w:rPr>
                <w:rFonts w:hint="eastAsia"/>
              </w:rPr>
              <w:t>所見と改善提言</w:t>
            </w:r>
          </w:p>
        </w:tc>
      </w:tr>
      <w:tr w:rsidR="005A5BE5" w14:paraId="0011CE2B" w14:textId="77777777" w:rsidTr="004014D4">
        <w:tc>
          <w:tcPr>
            <w:tcW w:w="5035" w:type="dxa"/>
          </w:tcPr>
          <w:p w14:paraId="0F4174CE" w14:textId="054E75A7" w:rsidR="00256503" w:rsidRDefault="00754909" w:rsidP="005A5BE5">
            <w:pPr>
              <w:spacing w:before="100"/>
            </w:pPr>
            <w:r>
              <w:rPr>
                <w:rFonts w:hint="eastAsia"/>
              </w:rPr>
              <w:t>・</w:t>
            </w:r>
            <w:r w:rsidR="00256503">
              <w:rPr>
                <w:rFonts w:hint="eastAsia"/>
              </w:rPr>
              <w:t>向原，要町）</w:t>
            </w:r>
            <w:r w:rsidR="00256503" w:rsidRPr="00256503">
              <w:rPr>
                <w:rFonts w:hint="eastAsia"/>
              </w:rPr>
              <w:t>職員会議では，アジェンダはあるものの議事録は作成してないことを確認しました。</w:t>
            </w:r>
          </w:p>
          <w:p w14:paraId="5BF979E8" w14:textId="23D1494C" w:rsidR="00256503" w:rsidRDefault="00754909" w:rsidP="005A5BE5">
            <w:pPr>
              <w:spacing w:before="100"/>
            </w:pPr>
            <w:r>
              <w:rPr>
                <w:rFonts w:hint="eastAsia"/>
              </w:rPr>
              <w:t>・</w:t>
            </w:r>
            <w:r w:rsidR="00256503">
              <w:rPr>
                <w:rFonts w:hint="eastAsia"/>
              </w:rPr>
              <w:t>目白髙田）</w:t>
            </w:r>
            <w:r w:rsidR="00256503" w:rsidRPr="00256503">
              <w:rPr>
                <w:rFonts w:hint="eastAsia"/>
              </w:rPr>
              <w:t>スタッフの人数が少ないこともあり，近時職員会議は行われていません。</w:t>
            </w:r>
          </w:p>
          <w:p w14:paraId="24508970" w14:textId="2F971DE1" w:rsidR="005A5BE5" w:rsidRDefault="00754909" w:rsidP="005A5BE5">
            <w:pPr>
              <w:spacing w:before="100"/>
            </w:pPr>
            <w:r>
              <w:rPr>
                <w:rFonts w:hint="eastAsia"/>
              </w:rPr>
              <w:t>・</w:t>
            </w:r>
            <w:r w:rsidR="005A5BE5">
              <w:rPr>
                <w:rFonts w:hint="eastAsia"/>
              </w:rPr>
              <w:t>宮交シティ）</w:t>
            </w:r>
            <w:r w:rsidR="005A5BE5" w:rsidRPr="00572F21">
              <w:rPr>
                <w:rFonts w:hint="eastAsia"/>
              </w:rPr>
              <w:t>週一のスタッフ会議，朝の会の後に申送りを行っていますが，職員間の交流が不十分だと感じています。</w:t>
            </w:r>
          </w:p>
          <w:p w14:paraId="3CA78B1C" w14:textId="5A159D1D" w:rsidR="004014D4" w:rsidRPr="009711BF" w:rsidRDefault="004014D4" w:rsidP="005A5BE5">
            <w:pPr>
              <w:spacing w:before="100"/>
            </w:pPr>
            <w:r>
              <w:rPr>
                <w:rFonts w:hint="eastAsia"/>
              </w:rPr>
              <w:t>・管理部）</w:t>
            </w:r>
            <w:r w:rsidRPr="004014D4">
              <w:rPr>
                <w:rFonts w:hint="eastAsia"/>
              </w:rPr>
              <w:t>スタッフ間のコミュニケーションの活性化については，各園及び施設長に任されています。</w:t>
            </w:r>
          </w:p>
        </w:tc>
        <w:tc>
          <w:tcPr>
            <w:tcW w:w="3742" w:type="dxa"/>
          </w:tcPr>
          <w:p w14:paraId="2C4D3965" w14:textId="366DDC74" w:rsidR="005A5BE5" w:rsidRDefault="005A5BE5" w:rsidP="000943E7">
            <w:pPr>
              <w:spacing w:before="100"/>
            </w:pPr>
            <w:r>
              <w:rPr>
                <w:rFonts w:hint="eastAsia"/>
              </w:rPr>
              <w:t>所見</w:t>
            </w:r>
            <w:r w:rsidR="00754909">
              <w:rPr>
                <w:rFonts w:hint="eastAsia"/>
              </w:rPr>
              <w:t>：</w:t>
            </w:r>
            <w:r w:rsidR="000943E7">
              <w:rPr>
                <w:rFonts w:hint="eastAsia"/>
              </w:rPr>
              <w:t>必要に応じて職員間の意思疎通が図られていることを確認しました。</w:t>
            </w:r>
          </w:p>
          <w:p w14:paraId="02909787" w14:textId="41CCE203" w:rsidR="005A5BE5" w:rsidRPr="009711BF" w:rsidRDefault="005A5BE5" w:rsidP="00E55C54">
            <w:pPr>
              <w:spacing w:before="100"/>
            </w:pPr>
            <w:r>
              <w:rPr>
                <w:rFonts w:hint="eastAsia"/>
              </w:rPr>
              <w:t>提言</w:t>
            </w:r>
            <w:r w:rsidR="00754909">
              <w:rPr>
                <w:rFonts w:hint="eastAsia"/>
              </w:rPr>
              <w:t>：</w:t>
            </w:r>
            <w:r w:rsidR="00256503" w:rsidRPr="00256503">
              <w:rPr>
                <w:rFonts w:hint="eastAsia"/>
              </w:rPr>
              <w:t>職員会議は必ず開催し，</w:t>
            </w:r>
            <w:r w:rsidR="00256503">
              <w:rPr>
                <w:rFonts w:hint="eastAsia"/>
              </w:rPr>
              <w:t>その内容を</w:t>
            </w:r>
            <w:r w:rsidR="00256503" w:rsidRPr="00256503">
              <w:rPr>
                <w:rFonts w:hint="eastAsia"/>
              </w:rPr>
              <w:t>施設長と共有するように徹底する必要があります。</w:t>
            </w:r>
            <w:r w:rsidR="00E55C54">
              <w:br/>
            </w:r>
            <w:r w:rsidR="00E55C54">
              <w:rPr>
                <w:rFonts w:hint="eastAsia"/>
              </w:rPr>
              <w:t xml:space="preserve">　</w:t>
            </w:r>
            <w:r w:rsidRPr="00572F21">
              <w:rPr>
                <w:rFonts w:hint="eastAsia"/>
              </w:rPr>
              <w:t>一体感を醸成し退職を防止するためにも，健全なチームワークが維持されるよう</w:t>
            </w:r>
            <w:r w:rsidR="00E55C54">
              <w:rPr>
                <w:rFonts w:hint="eastAsia"/>
              </w:rPr>
              <w:t>さらなる対処</w:t>
            </w:r>
            <w:r w:rsidRPr="00572F21">
              <w:rPr>
                <w:rFonts w:hint="eastAsia"/>
              </w:rPr>
              <w:t>が必要です。</w:t>
            </w:r>
          </w:p>
        </w:tc>
      </w:tr>
    </w:tbl>
    <w:p w14:paraId="50A87554" w14:textId="639584E9" w:rsidR="009711BF" w:rsidRDefault="009711BF" w:rsidP="00682653">
      <w:pPr>
        <w:spacing w:before="100"/>
      </w:pPr>
      <w:r>
        <w:rPr>
          <w:rFonts w:hint="eastAsia"/>
        </w:rPr>
        <w:t>(3)</w:t>
      </w:r>
      <w:r>
        <w:t xml:space="preserve"> </w:t>
      </w:r>
      <w:r w:rsidR="000943E7">
        <w:rPr>
          <w:rFonts w:hint="eastAsia"/>
        </w:rPr>
        <w:t>ヒヤリハット及び事故報告</w:t>
      </w:r>
    </w:p>
    <w:tbl>
      <w:tblPr>
        <w:tblStyle w:val="a7"/>
        <w:tblW w:w="0" w:type="auto"/>
        <w:tblLook w:val="04A0" w:firstRow="1" w:lastRow="0" w:firstColumn="1" w:lastColumn="0" w:noHBand="0" w:noVBand="1"/>
      </w:tblPr>
      <w:tblGrid>
        <w:gridCol w:w="5665"/>
        <w:gridCol w:w="3112"/>
      </w:tblGrid>
      <w:tr w:rsidR="000943E7" w14:paraId="651005D9" w14:textId="77777777" w:rsidTr="00EC080E">
        <w:tc>
          <w:tcPr>
            <w:tcW w:w="5665" w:type="dxa"/>
          </w:tcPr>
          <w:p w14:paraId="3178B4C0" w14:textId="77777777" w:rsidR="000943E7" w:rsidRDefault="000943E7" w:rsidP="00D645BD">
            <w:pPr>
              <w:spacing w:beforeLines="0" w:before="0"/>
              <w:jc w:val="center"/>
            </w:pPr>
            <w:r>
              <w:rPr>
                <w:rFonts w:hint="eastAsia"/>
              </w:rPr>
              <w:t>観察・聴取した事実</w:t>
            </w:r>
          </w:p>
        </w:tc>
        <w:tc>
          <w:tcPr>
            <w:tcW w:w="3112" w:type="dxa"/>
          </w:tcPr>
          <w:p w14:paraId="7EBAF32D" w14:textId="77777777" w:rsidR="000943E7" w:rsidRDefault="000943E7" w:rsidP="00D645BD">
            <w:pPr>
              <w:spacing w:beforeLines="0" w:before="0"/>
              <w:jc w:val="center"/>
            </w:pPr>
            <w:r>
              <w:rPr>
                <w:rFonts w:hint="eastAsia"/>
              </w:rPr>
              <w:t>所見と改善提言</w:t>
            </w:r>
          </w:p>
        </w:tc>
      </w:tr>
      <w:tr w:rsidR="000943E7" w14:paraId="7E822A0D" w14:textId="77777777" w:rsidTr="00EC080E">
        <w:tc>
          <w:tcPr>
            <w:tcW w:w="5665" w:type="dxa"/>
          </w:tcPr>
          <w:p w14:paraId="57CAE5C6" w14:textId="4BD030FA" w:rsidR="000943E7" w:rsidRDefault="00754909" w:rsidP="000943E7">
            <w:pPr>
              <w:spacing w:before="100"/>
            </w:pPr>
            <w:r>
              <w:rPr>
                <w:rFonts w:hint="eastAsia"/>
              </w:rPr>
              <w:t>・</w:t>
            </w:r>
            <w:r w:rsidR="000943E7">
              <w:rPr>
                <w:rFonts w:hint="eastAsia"/>
              </w:rPr>
              <w:t>向原）</w:t>
            </w:r>
            <w:r w:rsidR="000943E7" w:rsidRPr="000943E7">
              <w:rPr>
                <w:rFonts w:hint="eastAsia"/>
              </w:rPr>
              <w:t>園児が室内で転んでコブを作ったこと</w:t>
            </w:r>
            <w:r w:rsidR="00832B21">
              <w:rPr>
                <w:rFonts w:hint="eastAsia"/>
              </w:rPr>
              <w:t>について</w:t>
            </w:r>
            <w:r w:rsidR="000943E7" w:rsidRPr="000943E7">
              <w:rPr>
                <w:rFonts w:hint="eastAsia"/>
              </w:rPr>
              <w:t>「事故報告書」が作成されています。</w:t>
            </w:r>
            <w:r w:rsidR="000943E7">
              <w:rPr>
                <w:rFonts w:hint="eastAsia"/>
              </w:rPr>
              <w:t>ヒヤリハットは該当無し。</w:t>
            </w:r>
          </w:p>
          <w:p w14:paraId="707BA8B3" w14:textId="0B4B451A" w:rsidR="000943E7" w:rsidRDefault="00754909" w:rsidP="000943E7">
            <w:pPr>
              <w:spacing w:before="100"/>
            </w:pPr>
            <w:r>
              <w:rPr>
                <w:rFonts w:hint="eastAsia"/>
              </w:rPr>
              <w:t>・</w:t>
            </w:r>
            <w:r w:rsidR="000943E7">
              <w:rPr>
                <w:rFonts w:hint="eastAsia"/>
              </w:rPr>
              <w:t>目白髙田）</w:t>
            </w:r>
            <w:r w:rsidR="00832B21" w:rsidRPr="00832B21">
              <w:rPr>
                <w:rFonts w:hint="eastAsia"/>
              </w:rPr>
              <w:t>「事故報告書」が</w:t>
            </w:r>
            <w:r w:rsidR="00832B21" w:rsidRPr="00832B21">
              <w:rPr>
                <w:rFonts w:hint="eastAsia"/>
              </w:rPr>
              <w:t>2</w:t>
            </w:r>
            <w:r w:rsidR="00832B21" w:rsidRPr="00832B21">
              <w:rPr>
                <w:rFonts w:hint="eastAsia"/>
              </w:rPr>
              <w:t>通作成されていま</w:t>
            </w:r>
            <w:r w:rsidR="00832B21">
              <w:rPr>
                <w:rFonts w:hint="eastAsia"/>
              </w:rPr>
              <w:t>す</w:t>
            </w:r>
            <w:r w:rsidR="00832B21" w:rsidRPr="00832B21">
              <w:rPr>
                <w:rFonts w:hint="eastAsia"/>
              </w:rPr>
              <w:t>。</w:t>
            </w:r>
            <w:r w:rsidR="00832B21">
              <w:rPr>
                <w:rFonts w:hint="eastAsia"/>
              </w:rPr>
              <w:t>①</w:t>
            </w:r>
            <w:r w:rsidR="00832B21" w:rsidRPr="00832B21">
              <w:rPr>
                <w:rFonts w:hint="eastAsia"/>
              </w:rPr>
              <w:t>調理スタッフと園児がぶつかって転倒</w:t>
            </w:r>
            <w:r w:rsidR="00832B21">
              <w:rPr>
                <w:rFonts w:hint="eastAsia"/>
              </w:rPr>
              <w:t>，②</w:t>
            </w:r>
            <w:r w:rsidR="00832B21" w:rsidRPr="00832B21">
              <w:rPr>
                <w:rFonts w:hint="eastAsia"/>
              </w:rPr>
              <w:t>ガス漏れで来園した消防隊員が園備え付けの催涙ガスを撒いてしま</w:t>
            </w:r>
            <w:r w:rsidR="00E55C54">
              <w:rPr>
                <w:rFonts w:hint="eastAsia"/>
              </w:rPr>
              <w:t>い</w:t>
            </w:r>
            <w:r w:rsidR="00832B21" w:rsidRPr="00832B21">
              <w:rPr>
                <w:rFonts w:hint="eastAsia"/>
              </w:rPr>
              <w:t>病院へ行く騒ぎになったもの。</w:t>
            </w:r>
          </w:p>
          <w:p w14:paraId="5541E798" w14:textId="4A9EE8AD" w:rsidR="00832B21" w:rsidRDefault="00754909" w:rsidP="000943E7">
            <w:pPr>
              <w:spacing w:before="100"/>
            </w:pPr>
            <w:r>
              <w:rPr>
                <w:rFonts w:hint="eastAsia"/>
              </w:rPr>
              <w:t>・</w:t>
            </w:r>
            <w:r w:rsidR="00832B21">
              <w:rPr>
                <w:rFonts w:hint="eastAsia"/>
              </w:rPr>
              <w:t>おおはし）</w:t>
            </w:r>
            <w:r w:rsidR="00EC080E" w:rsidRPr="00EC080E">
              <w:rPr>
                <w:rFonts w:hint="eastAsia"/>
              </w:rPr>
              <w:t>「事故報告書」はありませんが，ヒヤリハットは月に数件記録されています。</w:t>
            </w:r>
            <w:r w:rsidR="00832B21" w:rsidRPr="00832B21">
              <w:rPr>
                <w:rFonts w:hint="eastAsia"/>
              </w:rPr>
              <w:t>ヒヤリハットは園児同士の簡単な諍いも記録されていました。</w:t>
            </w:r>
          </w:p>
          <w:p w14:paraId="32BD4374" w14:textId="6A4CBEAD" w:rsidR="00EC080E" w:rsidRDefault="00EC080E" w:rsidP="000943E7">
            <w:pPr>
              <w:spacing w:before="100"/>
            </w:pPr>
            <w:r>
              <w:rPr>
                <w:rFonts w:hint="eastAsia"/>
              </w:rPr>
              <w:t>・ボンベルタ橘）</w:t>
            </w:r>
            <w:r w:rsidRPr="00EC080E">
              <w:rPr>
                <w:rFonts w:hint="eastAsia"/>
              </w:rPr>
              <w:t>「ヒヤリハット」，｢ヒヤリハット検証記録｣，｢症状記録｣が作成されていましたが，各文書への記入区分が分かり難いとのことでした。</w:t>
            </w:r>
          </w:p>
        </w:tc>
        <w:tc>
          <w:tcPr>
            <w:tcW w:w="3112" w:type="dxa"/>
          </w:tcPr>
          <w:p w14:paraId="7B7F837F" w14:textId="09C7D1A9" w:rsidR="000943E7" w:rsidRDefault="000943E7" w:rsidP="000943E7">
            <w:pPr>
              <w:spacing w:before="100"/>
            </w:pPr>
            <w:r>
              <w:rPr>
                <w:rFonts w:hint="eastAsia"/>
              </w:rPr>
              <w:t>所見</w:t>
            </w:r>
            <w:r w:rsidR="00957DE7">
              <w:rPr>
                <w:rFonts w:hint="eastAsia"/>
              </w:rPr>
              <w:t>：</w:t>
            </w:r>
            <w:r>
              <w:rPr>
                <w:rFonts w:hint="eastAsia"/>
              </w:rPr>
              <w:t>「ヒヤリハット」及び「事故報告書」が各園の状況に応じて作成されていました。</w:t>
            </w:r>
          </w:p>
          <w:p w14:paraId="21D18904" w14:textId="1C1F56FB" w:rsidR="00832B21" w:rsidRPr="000943E7" w:rsidRDefault="000943E7" w:rsidP="000943E7">
            <w:pPr>
              <w:spacing w:before="100"/>
            </w:pPr>
            <w:r>
              <w:rPr>
                <w:rFonts w:hint="eastAsia"/>
              </w:rPr>
              <w:t>提言</w:t>
            </w:r>
            <w:r w:rsidR="00957DE7">
              <w:rPr>
                <w:rFonts w:hint="eastAsia"/>
              </w:rPr>
              <w:t>：</w:t>
            </w:r>
            <w:r w:rsidR="00832B21" w:rsidRPr="00832B21">
              <w:rPr>
                <w:rFonts w:hint="eastAsia"/>
              </w:rPr>
              <w:t>ヒヤリハットは本来保育サービス提供におけるものを対象にしているのでは？現場で迷うことがないように，必要な事項が確実に記録され報告されるよう，関連文書間</w:t>
            </w:r>
            <w:r w:rsidR="00832B21">
              <w:rPr>
                <w:rFonts w:hint="eastAsia"/>
              </w:rPr>
              <w:t>（</w:t>
            </w:r>
            <w:r w:rsidR="00832B21" w:rsidRPr="00832B21">
              <w:rPr>
                <w:rFonts w:hint="eastAsia"/>
              </w:rPr>
              <w:t>「事故報告書」，「ヒヤリハット」，「ヒヤリハット検証記録」，「症状記録」</w:t>
            </w:r>
            <w:r w:rsidR="00EC080E">
              <w:rPr>
                <w:rFonts w:hint="eastAsia"/>
              </w:rPr>
              <w:t>，「けがの対応の記録」</w:t>
            </w:r>
            <w:r w:rsidR="00832B21">
              <w:rPr>
                <w:rFonts w:hint="eastAsia"/>
              </w:rPr>
              <w:t>など）</w:t>
            </w:r>
            <w:r w:rsidR="00832B21" w:rsidRPr="00832B21">
              <w:rPr>
                <w:rFonts w:hint="eastAsia"/>
              </w:rPr>
              <w:t>での“書き分け”を明確に定義して置くことが必要です。</w:t>
            </w:r>
          </w:p>
        </w:tc>
      </w:tr>
    </w:tbl>
    <w:p w14:paraId="41BD2DAA" w14:textId="77777777" w:rsidR="001154DE" w:rsidRDefault="001154DE" w:rsidP="00682653">
      <w:pPr>
        <w:spacing w:before="100"/>
      </w:pPr>
    </w:p>
    <w:p w14:paraId="00408AE2" w14:textId="77777777" w:rsidR="001154DE" w:rsidRDefault="001154DE" w:rsidP="00682653">
      <w:pPr>
        <w:spacing w:before="100"/>
      </w:pPr>
    </w:p>
    <w:p w14:paraId="050DEB76" w14:textId="118D9958" w:rsidR="00EC080E" w:rsidRDefault="0097074C" w:rsidP="00682653">
      <w:pPr>
        <w:spacing w:before="100"/>
      </w:pPr>
      <w:r>
        <w:rPr>
          <w:rFonts w:hint="eastAsia"/>
        </w:rPr>
        <w:lastRenderedPageBreak/>
        <w:t>e)</w:t>
      </w:r>
      <w:r>
        <w:t xml:space="preserve"> </w:t>
      </w:r>
      <w:r w:rsidR="000B5EA2" w:rsidRPr="000B5EA2">
        <w:rPr>
          <w:rFonts w:hint="eastAsia"/>
        </w:rPr>
        <w:t>実施運営の質：</w:t>
      </w:r>
    </w:p>
    <w:p w14:paraId="76E99900" w14:textId="62AB409B" w:rsidR="000B5EA2" w:rsidRDefault="000B5EA2" w:rsidP="00EC080E">
      <w:pPr>
        <w:spacing w:before="100"/>
        <w:ind w:firstLineChars="100" w:firstLine="210"/>
      </w:pPr>
      <w:r w:rsidRPr="000B5EA2">
        <w:rPr>
          <w:rFonts w:hint="eastAsia"/>
        </w:rPr>
        <w:t>日々の記録や計画、評価、研修の充実など、マネジメント</w:t>
      </w:r>
      <w:r w:rsidR="00EC080E">
        <w:rPr>
          <w:rFonts w:hint="eastAsia"/>
        </w:rPr>
        <w:t>全般</w:t>
      </w:r>
      <w:r w:rsidRPr="000B5EA2">
        <w:rPr>
          <w:rFonts w:hint="eastAsia"/>
        </w:rPr>
        <w:t>の質</w:t>
      </w:r>
      <w:r w:rsidR="00EC080E">
        <w:rPr>
          <w:rFonts w:hint="eastAsia"/>
        </w:rPr>
        <w:t>が対象です。</w:t>
      </w:r>
    </w:p>
    <w:p w14:paraId="1762BE0E" w14:textId="221AA899" w:rsidR="00522632" w:rsidRDefault="00522632" w:rsidP="00522632">
      <w:pPr>
        <w:spacing w:before="100"/>
      </w:pPr>
      <w:r>
        <w:rPr>
          <w:rFonts w:hint="eastAsia"/>
        </w:rPr>
        <w:t xml:space="preserve">(1) </w:t>
      </w:r>
      <w:r>
        <w:rPr>
          <w:rFonts w:hint="eastAsia"/>
        </w:rPr>
        <w:t>保育サービスの提供</w:t>
      </w:r>
      <w:r w:rsidR="00FD5E61">
        <w:rPr>
          <w:rFonts w:hint="eastAsia"/>
        </w:rPr>
        <w:t>（於：各園）</w:t>
      </w:r>
    </w:p>
    <w:p w14:paraId="672F21AE" w14:textId="735243A2" w:rsidR="001B3503" w:rsidRDefault="00522632" w:rsidP="00522632">
      <w:pPr>
        <w:spacing w:before="100"/>
        <w:ind w:firstLineChars="100" w:firstLine="210"/>
      </w:pPr>
      <w:r>
        <w:rPr>
          <w:rFonts w:hint="eastAsia"/>
        </w:rPr>
        <w:t>①</w:t>
      </w:r>
      <w:r w:rsidR="001B3503">
        <w:rPr>
          <w:rFonts w:hint="eastAsia"/>
        </w:rPr>
        <w:t>保育サービスに伴う記録の作成</w:t>
      </w:r>
    </w:p>
    <w:tbl>
      <w:tblPr>
        <w:tblStyle w:val="a7"/>
        <w:tblW w:w="0" w:type="auto"/>
        <w:tblLook w:val="04A0" w:firstRow="1" w:lastRow="0" w:firstColumn="1" w:lastColumn="0" w:noHBand="0" w:noVBand="1"/>
      </w:tblPr>
      <w:tblGrid>
        <w:gridCol w:w="3880"/>
        <w:gridCol w:w="4897"/>
      </w:tblGrid>
      <w:tr w:rsidR="001B3503" w14:paraId="68D8A869" w14:textId="77777777" w:rsidTr="001154DE">
        <w:tc>
          <w:tcPr>
            <w:tcW w:w="3880" w:type="dxa"/>
          </w:tcPr>
          <w:p w14:paraId="28BB5C33" w14:textId="77777777" w:rsidR="001B3503" w:rsidRDefault="001B3503" w:rsidP="00C41675">
            <w:pPr>
              <w:spacing w:beforeLines="0" w:before="0"/>
              <w:jc w:val="center"/>
            </w:pPr>
            <w:r>
              <w:rPr>
                <w:rFonts w:hint="eastAsia"/>
              </w:rPr>
              <w:t>観察・聴取した事実</w:t>
            </w:r>
          </w:p>
        </w:tc>
        <w:tc>
          <w:tcPr>
            <w:tcW w:w="4897" w:type="dxa"/>
          </w:tcPr>
          <w:p w14:paraId="36CCC61A" w14:textId="77777777" w:rsidR="001B3503" w:rsidRDefault="001B3503" w:rsidP="00C41675">
            <w:pPr>
              <w:spacing w:beforeLines="0" w:before="0"/>
              <w:jc w:val="center"/>
            </w:pPr>
            <w:r>
              <w:rPr>
                <w:rFonts w:hint="eastAsia"/>
              </w:rPr>
              <w:t>所見と改善提言</w:t>
            </w:r>
          </w:p>
        </w:tc>
      </w:tr>
      <w:tr w:rsidR="001B3503" w14:paraId="5DBB774F" w14:textId="77777777" w:rsidTr="001154DE">
        <w:tc>
          <w:tcPr>
            <w:tcW w:w="3880" w:type="dxa"/>
          </w:tcPr>
          <w:p w14:paraId="30BFD9B7" w14:textId="77777777" w:rsidR="001B3503" w:rsidRDefault="001B3503" w:rsidP="00C41675">
            <w:pPr>
              <w:spacing w:before="100"/>
            </w:pPr>
            <w:r>
              <w:rPr>
                <w:rFonts w:hint="eastAsia"/>
              </w:rPr>
              <w:t>・向原，西麻布）</w:t>
            </w:r>
            <w:r w:rsidRPr="001B3503">
              <w:rPr>
                <w:rFonts w:hint="eastAsia"/>
              </w:rPr>
              <w:t>週案・日案及び「保育日誌及び個人記録」を確認し適切に作成されていることを確認しました。</w:t>
            </w:r>
          </w:p>
          <w:p w14:paraId="47C84FF4" w14:textId="77777777" w:rsidR="001B3503" w:rsidRDefault="001B3503" w:rsidP="00C41675">
            <w:pPr>
              <w:spacing w:before="100"/>
            </w:pPr>
            <w:r>
              <w:rPr>
                <w:rFonts w:hint="eastAsia"/>
              </w:rPr>
              <w:t>・勝田台）</w:t>
            </w:r>
            <w:r w:rsidRPr="001B3503">
              <w:rPr>
                <w:rFonts w:hint="eastAsia"/>
              </w:rPr>
              <w:t>「月別指導計画」の記入内容は個人差はありますが詳細に記述されていました。</w:t>
            </w:r>
          </w:p>
          <w:p w14:paraId="0A42793E" w14:textId="77777777" w:rsidR="009228A3" w:rsidRDefault="009228A3" w:rsidP="00C41675">
            <w:pPr>
              <w:spacing w:before="100"/>
            </w:pPr>
            <w:r>
              <w:rPr>
                <w:rFonts w:hint="eastAsia"/>
              </w:rPr>
              <w:t>・おおはし）</w:t>
            </w:r>
            <w:r w:rsidRPr="009228A3">
              <w:rPr>
                <w:rFonts w:hint="eastAsia"/>
              </w:rPr>
              <w:t>「週日案」の押印漏れが散見されると共に，新旧の書式が混在していました</w:t>
            </w:r>
          </w:p>
          <w:p w14:paraId="3BFEF0FD" w14:textId="77777777" w:rsidR="009228A3" w:rsidRDefault="009228A3" w:rsidP="00C41675">
            <w:pPr>
              <w:spacing w:before="100"/>
            </w:pPr>
            <w:r>
              <w:rPr>
                <w:rFonts w:hint="eastAsia"/>
              </w:rPr>
              <w:t>・ボンベルタ橘）</w:t>
            </w:r>
            <w:r w:rsidRPr="009228A3">
              <w:rPr>
                <w:rFonts w:hint="eastAsia"/>
              </w:rPr>
              <w:t>「月間指導計画」，｢週日案｣で異なった書式が使用されていました。</w:t>
            </w:r>
          </w:p>
          <w:p w14:paraId="5AC1C399" w14:textId="0291DB34" w:rsidR="006C317A" w:rsidRDefault="006C317A" w:rsidP="00C41675">
            <w:pPr>
              <w:spacing w:before="100"/>
            </w:pPr>
            <w:r>
              <w:rPr>
                <w:rFonts w:hint="eastAsia"/>
              </w:rPr>
              <w:t>・宮交シティ）</w:t>
            </w:r>
            <w:r w:rsidRPr="006C317A">
              <w:rPr>
                <w:rFonts w:hint="eastAsia"/>
              </w:rPr>
              <w:t>「年間指導計画」は承認者の明記がなく今期分</w:t>
            </w:r>
            <w:r>
              <w:rPr>
                <w:rFonts w:hint="eastAsia"/>
              </w:rPr>
              <w:t>が</w:t>
            </w:r>
            <w:r w:rsidRPr="006C317A">
              <w:rPr>
                <w:rFonts w:hint="eastAsia"/>
              </w:rPr>
              <w:t>作成</w:t>
            </w:r>
            <w:r>
              <w:rPr>
                <w:rFonts w:hint="eastAsia"/>
              </w:rPr>
              <w:t>されていませんでした</w:t>
            </w:r>
            <w:r w:rsidRPr="006C317A">
              <w:rPr>
                <w:rFonts w:hint="eastAsia"/>
              </w:rPr>
              <w:t>。</w:t>
            </w:r>
          </w:p>
        </w:tc>
        <w:tc>
          <w:tcPr>
            <w:tcW w:w="4897" w:type="dxa"/>
          </w:tcPr>
          <w:p w14:paraId="45A0D0BD" w14:textId="77777777" w:rsidR="001B3503" w:rsidRDefault="001B3503" w:rsidP="00C41675">
            <w:pPr>
              <w:spacing w:before="100"/>
            </w:pPr>
            <w:r>
              <w:rPr>
                <w:rFonts w:hint="eastAsia"/>
              </w:rPr>
              <w:t>所見：</w:t>
            </w:r>
            <w:r w:rsidRPr="001B3503">
              <w:rPr>
                <w:rFonts w:hint="eastAsia"/>
              </w:rPr>
              <w:t>「行事予定表」</w:t>
            </w:r>
            <w:r>
              <w:rPr>
                <w:rFonts w:hint="eastAsia"/>
              </w:rPr>
              <w:t>，</w:t>
            </w:r>
            <w:r w:rsidR="009228A3">
              <w:rPr>
                <w:rFonts w:hint="eastAsia"/>
              </w:rPr>
              <w:t>「月別指導計画」，</w:t>
            </w:r>
            <w:r>
              <w:rPr>
                <w:rFonts w:hint="eastAsia"/>
              </w:rPr>
              <w:t>「週日案」</w:t>
            </w:r>
            <w:r w:rsidRPr="001B3503">
              <w:rPr>
                <w:rFonts w:hint="eastAsia"/>
              </w:rPr>
              <w:t>等により計画的に実施され</w:t>
            </w:r>
            <w:r w:rsidR="009228A3">
              <w:rPr>
                <w:rFonts w:hint="eastAsia"/>
              </w:rPr>
              <w:t>，</w:t>
            </w:r>
            <w:r w:rsidR="009228A3" w:rsidRPr="009228A3">
              <w:rPr>
                <w:rFonts w:hint="eastAsia"/>
              </w:rPr>
              <w:t>「保育日誌及び個人記録」</w:t>
            </w:r>
            <w:r w:rsidR="009228A3">
              <w:rPr>
                <w:rFonts w:hint="eastAsia"/>
              </w:rPr>
              <w:t>に丁寧に記録されていました</w:t>
            </w:r>
            <w:r w:rsidRPr="001B3503">
              <w:rPr>
                <w:rFonts w:hint="eastAsia"/>
              </w:rPr>
              <w:t>。</w:t>
            </w:r>
          </w:p>
          <w:p w14:paraId="129448D9" w14:textId="1D635DB7" w:rsidR="009228A3" w:rsidRPr="009228A3" w:rsidRDefault="009228A3" w:rsidP="001154DE">
            <w:pPr>
              <w:spacing w:before="100"/>
            </w:pPr>
            <w:r>
              <w:rPr>
                <w:rFonts w:hint="eastAsia"/>
              </w:rPr>
              <w:t>提言：計画内容や結果の記録内容は適切ですが，承認者欄の運用に混乱がありました。“園長”や“責任者”といった職名が記入されているため，押印して良いか判断できず空欄になっている場合がありました。</w:t>
            </w:r>
            <w:r w:rsidR="001154DE">
              <w:br/>
            </w:r>
            <w:r w:rsidR="006C317A">
              <w:rPr>
                <w:rFonts w:hint="eastAsia"/>
              </w:rPr>
              <w:t xml:space="preserve">　押印に関しては，記録類の電子化と並行して記名</w:t>
            </w:r>
            <w:r w:rsidR="006C317A">
              <w:rPr>
                <w:rFonts w:hint="eastAsia"/>
              </w:rPr>
              <w:t>(</w:t>
            </w:r>
            <w:r w:rsidR="006C317A">
              <w:rPr>
                <w:rFonts w:hint="eastAsia"/>
              </w:rPr>
              <w:t>電子ファイルの所定欄に氏名を表記</w:t>
            </w:r>
            <w:r w:rsidR="006C317A">
              <w:rPr>
                <w:rFonts w:hint="eastAsia"/>
              </w:rPr>
              <w:t>)</w:t>
            </w:r>
            <w:r w:rsidR="006C317A">
              <w:rPr>
                <w:rFonts w:hint="eastAsia"/>
              </w:rPr>
              <w:t>に移行するべきでしょう。</w:t>
            </w:r>
            <w:r w:rsidR="001154DE">
              <w:br/>
            </w:r>
            <w:r>
              <w:rPr>
                <w:rFonts w:hint="eastAsia"/>
              </w:rPr>
              <w:t xml:space="preserve">　一般に文書</w:t>
            </w:r>
            <w:r>
              <w:rPr>
                <w:rFonts w:hint="eastAsia"/>
              </w:rPr>
              <w:t>(</w:t>
            </w:r>
            <w:r>
              <w:rPr>
                <w:rFonts w:hint="eastAsia"/>
              </w:rPr>
              <w:t>書式</w:t>
            </w:r>
            <w:r>
              <w:rPr>
                <w:rFonts w:hint="eastAsia"/>
              </w:rPr>
              <w:t>)</w:t>
            </w:r>
            <w:r>
              <w:rPr>
                <w:rFonts w:hint="eastAsia"/>
              </w:rPr>
              <w:t>には，版数を明記して最新版か否かを確認できるようにすること，作成日付を表記すること，回議ルートを明示して承認や周知が確実に行われるようにすべきです。</w:t>
            </w:r>
          </w:p>
        </w:tc>
      </w:tr>
    </w:tbl>
    <w:p w14:paraId="125BA39F" w14:textId="73CD0085" w:rsidR="00FD5E61" w:rsidRDefault="00FD5E61" w:rsidP="00FD5E61">
      <w:pPr>
        <w:spacing w:before="100"/>
      </w:pPr>
      <w:r>
        <w:rPr>
          <w:rFonts w:hint="eastAsia"/>
        </w:rPr>
        <w:t xml:space="preserve">　②</w:t>
      </w:r>
      <w:r w:rsidRPr="009711BF">
        <w:rPr>
          <w:rFonts w:hint="eastAsia"/>
        </w:rPr>
        <w:t>「児童票」のファイリング</w:t>
      </w:r>
    </w:p>
    <w:tbl>
      <w:tblPr>
        <w:tblStyle w:val="a7"/>
        <w:tblW w:w="0" w:type="auto"/>
        <w:tblLook w:val="04A0" w:firstRow="1" w:lastRow="0" w:firstColumn="1" w:lastColumn="0" w:noHBand="0" w:noVBand="1"/>
      </w:tblPr>
      <w:tblGrid>
        <w:gridCol w:w="2305"/>
        <w:gridCol w:w="6472"/>
      </w:tblGrid>
      <w:tr w:rsidR="00FD5E61" w14:paraId="1629FAB0" w14:textId="77777777" w:rsidTr="00450351">
        <w:tc>
          <w:tcPr>
            <w:tcW w:w="2305" w:type="dxa"/>
          </w:tcPr>
          <w:p w14:paraId="60A0D22B" w14:textId="77777777" w:rsidR="00FD5E61" w:rsidRDefault="00FD5E61" w:rsidP="00450351">
            <w:pPr>
              <w:spacing w:beforeLines="0" w:before="0"/>
              <w:jc w:val="center"/>
            </w:pPr>
            <w:r>
              <w:rPr>
                <w:rFonts w:hint="eastAsia"/>
              </w:rPr>
              <w:t>観察・聴取した事実</w:t>
            </w:r>
          </w:p>
        </w:tc>
        <w:tc>
          <w:tcPr>
            <w:tcW w:w="6472" w:type="dxa"/>
          </w:tcPr>
          <w:p w14:paraId="14AB996F" w14:textId="77777777" w:rsidR="00FD5E61" w:rsidRDefault="00FD5E61" w:rsidP="00450351">
            <w:pPr>
              <w:spacing w:beforeLines="0" w:before="0"/>
              <w:jc w:val="center"/>
            </w:pPr>
            <w:r>
              <w:rPr>
                <w:rFonts w:hint="eastAsia"/>
              </w:rPr>
              <w:t>所見と改善提言</w:t>
            </w:r>
          </w:p>
        </w:tc>
      </w:tr>
      <w:tr w:rsidR="00FD5E61" w14:paraId="0B57D54B" w14:textId="77777777" w:rsidTr="00450351">
        <w:tc>
          <w:tcPr>
            <w:tcW w:w="2305" w:type="dxa"/>
          </w:tcPr>
          <w:p w14:paraId="6382F0BA" w14:textId="77777777" w:rsidR="00FD5E61" w:rsidRDefault="00FD5E61" w:rsidP="00450351">
            <w:pPr>
              <w:spacing w:before="100"/>
            </w:pPr>
            <w:r>
              <w:rPr>
                <w:rFonts w:hint="eastAsia"/>
              </w:rPr>
              <w:t>・各園）「児童票」を含むファイルが作成されていました。一部文書に保護者からの提出が遅れているものがありました。</w:t>
            </w:r>
          </w:p>
        </w:tc>
        <w:tc>
          <w:tcPr>
            <w:tcW w:w="6472" w:type="dxa"/>
          </w:tcPr>
          <w:p w14:paraId="3159F1A7" w14:textId="1E8D6F1F" w:rsidR="00FD5E61" w:rsidRDefault="00FD5E61" w:rsidP="00450351">
            <w:pPr>
              <w:spacing w:before="100"/>
            </w:pPr>
            <w:r>
              <w:rPr>
                <w:rFonts w:hint="eastAsia"/>
              </w:rPr>
              <w:t>所見</w:t>
            </w:r>
            <w:r w:rsidR="00754909">
              <w:rPr>
                <w:rFonts w:hint="eastAsia"/>
              </w:rPr>
              <w:t>：</w:t>
            </w:r>
            <w:r w:rsidR="001154DE">
              <w:rPr>
                <w:rFonts w:hint="eastAsia"/>
              </w:rPr>
              <w:t>「児童票」を含む</w:t>
            </w:r>
            <w:r>
              <w:rPr>
                <w:rFonts w:hint="eastAsia"/>
              </w:rPr>
              <w:t>所定の文書が，各園共通のファイルに収録されていることを確認しました。</w:t>
            </w:r>
          </w:p>
          <w:p w14:paraId="62986497" w14:textId="68AB6139" w:rsidR="00FD5E61" w:rsidRPr="006334AD" w:rsidRDefault="00FD5E61" w:rsidP="00450351">
            <w:pPr>
              <w:spacing w:before="100"/>
            </w:pPr>
            <w:r>
              <w:rPr>
                <w:rFonts w:hint="eastAsia"/>
              </w:rPr>
              <w:t>提言</w:t>
            </w:r>
            <w:r w:rsidR="00754909">
              <w:rPr>
                <w:rFonts w:hint="eastAsia"/>
              </w:rPr>
              <w:t>：</w:t>
            </w:r>
            <w:r>
              <w:rPr>
                <w:rFonts w:hint="eastAsia"/>
              </w:rPr>
              <w:t>条件により不要な</w:t>
            </w:r>
            <w:r w:rsidR="001154DE">
              <w:rPr>
                <w:rFonts w:hint="eastAsia"/>
              </w:rPr>
              <w:t>資料も</w:t>
            </w:r>
            <w:r>
              <w:rPr>
                <w:rFonts w:hint="eastAsia"/>
              </w:rPr>
              <w:t>あることから，必要書類が揃っていることを素早く確認できるよう，目次を付けてはどうでしょう。他の文書も同様で，差し替えや</w:t>
            </w:r>
            <w:r w:rsidR="001154DE">
              <w:rPr>
                <w:rFonts w:hint="eastAsia"/>
              </w:rPr>
              <w:t>一時的に</w:t>
            </w:r>
            <w:r>
              <w:rPr>
                <w:rFonts w:hint="eastAsia"/>
              </w:rPr>
              <w:t>抜き出していることの確認ができるようにする</w:t>
            </w:r>
            <w:r w:rsidR="001154DE">
              <w:rPr>
                <w:rFonts w:hint="eastAsia"/>
              </w:rPr>
              <w:t>ことが必要です</w:t>
            </w:r>
            <w:r>
              <w:rPr>
                <w:rFonts w:hint="eastAsia"/>
              </w:rPr>
              <w:t>。</w:t>
            </w:r>
          </w:p>
        </w:tc>
      </w:tr>
    </w:tbl>
    <w:p w14:paraId="35F992AA" w14:textId="15624978" w:rsidR="001B3503" w:rsidRDefault="00FD5E61" w:rsidP="00522632">
      <w:pPr>
        <w:spacing w:before="100"/>
        <w:ind w:firstLineChars="100" w:firstLine="210"/>
      </w:pPr>
      <w:r>
        <w:rPr>
          <w:rFonts w:hint="eastAsia"/>
        </w:rPr>
        <w:t>③</w:t>
      </w:r>
      <w:r w:rsidR="0046245F">
        <w:rPr>
          <w:rFonts w:hint="eastAsia"/>
        </w:rPr>
        <w:t>「連絡帳」の作成運用状況</w:t>
      </w:r>
    </w:p>
    <w:tbl>
      <w:tblPr>
        <w:tblStyle w:val="a7"/>
        <w:tblW w:w="0" w:type="auto"/>
        <w:tblLook w:val="04A0" w:firstRow="1" w:lastRow="0" w:firstColumn="1" w:lastColumn="0" w:noHBand="0" w:noVBand="1"/>
      </w:tblPr>
      <w:tblGrid>
        <w:gridCol w:w="4090"/>
        <w:gridCol w:w="4687"/>
      </w:tblGrid>
      <w:tr w:rsidR="0046245F" w14:paraId="7DB86299" w14:textId="77777777" w:rsidTr="00C41675">
        <w:tc>
          <w:tcPr>
            <w:tcW w:w="4090" w:type="dxa"/>
          </w:tcPr>
          <w:p w14:paraId="42703DFA" w14:textId="77777777" w:rsidR="0046245F" w:rsidRDefault="0046245F" w:rsidP="00C41675">
            <w:pPr>
              <w:spacing w:beforeLines="0" w:before="0"/>
              <w:jc w:val="center"/>
            </w:pPr>
            <w:r>
              <w:rPr>
                <w:rFonts w:hint="eastAsia"/>
              </w:rPr>
              <w:t>観察・聴取した事実</w:t>
            </w:r>
          </w:p>
        </w:tc>
        <w:tc>
          <w:tcPr>
            <w:tcW w:w="4687" w:type="dxa"/>
          </w:tcPr>
          <w:p w14:paraId="670674B6" w14:textId="77777777" w:rsidR="0046245F" w:rsidRDefault="0046245F" w:rsidP="00C41675">
            <w:pPr>
              <w:spacing w:beforeLines="0" w:before="0"/>
              <w:jc w:val="center"/>
            </w:pPr>
            <w:r>
              <w:rPr>
                <w:rFonts w:hint="eastAsia"/>
              </w:rPr>
              <w:t>所見と改善提言</w:t>
            </w:r>
          </w:p>
        </w:tc>
      </w:tr>
      <w:tr w:rsidR="0046245F" w14:paraId="5D79DC87" w14:textId="77777777" w:rsidTr="00C41675">
        <w:tc>
          <w:tcPr>
            <w:tcW w:w="4090" w:type="dxa"/>
          </w:tcPr>
          <w:p w14:paraId="00D99258" w14:textId="47E0A9EC" w:rsidR="0046245F" w:rsidRDefault="0046245F" w:rsidP="00C41675">
            <w:pPr>
              <w:spacing w:before="100"/>
            </w:pPr>
            <w:r>
              <w:rPr>
                <w:rFonts w:hint="eastAsia"/>
              </w:rPr>
              <w:t>・全園）「連絡帳」は誠意あふれる記述で丁寧に書き込まれており，保護者との意思疎通に大変有効な</w:t>
            </w:r>
            <w:r w:rsidR="001154DE">
              <w:rPr>
                <w:rFonts w:hint="eastAsia"/>
              </w:rPr>
              <w:t>手段</w:t>
            </w:r>
            <w:r>
              <w:rPr>
                <w:rFonts w:hint="eastAsia"/>
              </w:rPr>
              <w:t>となっています。</w:t>
            </w:r>
          </w:p>
          <w:p w14:paraId="66F7A269" w14:textId="77777777" w:rsidR="0046245F" w:rsidRDefault="0046245F" w:rsidP="00C41675">
            <w:pPr>
              <w:spacing w:before="100"/>
            </w:pPr>
            <w:r>
              <w:rPr>
                <w:rFonts w:hint="eastAsia"/>
              </w:rPr>
              <w:t>・全園）</w:t>
            </w:r>
            <w:r w:rsidR="00C41675">
              <w:rPr>
                <w:rFonts w:hint="eastAsia"/>
              </w:rPr>
              <w:t>園における</w:t>
            </w:r>
            <w:r>
              <w:rPr>
                <w:rFonts w:hint="eastAsia"/>
              </w:rPr>
              <w:t>用済みの「連絡帳」の保管方法は</w:t>
            </w:r>
            <w:r w:rsidR="00C41675">
              <w:rPr>
                <w:rFonts w:hint="eastAsia"/>
              </w:rPr>
              <w:t>マチマチでしたが，保管方法について明確な認識はありませんでした</w:t>
            </w:r>
          </w:p>
          <w:p w14:paraId="25AB8AC9" w14:textId="057DEFC5" w:rsidR="00C41675" w:rsidRPr="0046245F" w:rsidRDefault="00C41675" w:rsidP="00C41675">
            <w:pPr>
              <w:spacing w:before="100"/>
            </w:pPr>
            <w:r>
              <w:rPr>
                <w:rFonts w:hint="eastAsia"/>
              </w:rPr>
              <w:t>・要町）</w:t>
            </w:r>
            <w:r w:rsidRPr="00C41675">
              <w:rPr>
                <w:rFonts w:hint="eastAsia"/>
              </w:rPr>
              <w:t>訪問時に</w:t>
            </w:r>
            <w:r w:rsidRPr="00C41675">
              <w:rPr>
                <w:rFonts w:hint="eastAsia"/>
              </w:rPr>
              <w:t>1</w:t>
            </w:r>
            <w:r w:rsidRPr="00C41675">
              <w:rPr>
                <w:rFonts w:hint="eastAsia"/>
              </w:rPr>
              <w:t>歳児以上の</w:t>
            </w:r>
            <w:r>
              <w:rPr>
                <w:rFonts w:hint="eastAsia"/>
              </w:rPr>
              <w:t>「連絡帳」</w:t>
            </w:r>
            <w:r w:rsidRPr="00C41675">
              <w:rPr>
                <w:rFonts w:hint="eastAsia"/>
              </w:rPr>
              <w:t>ファイルに</w:t>
            </w:r>
            <w:r w:rsidRPr="00C41675">
              <w:rPr>
                <w:rFonts w:hint="eastAsia"/>
              </w:rPr>
              <w:t>0</w:t>
            </w:r>
            <w:r w:rsidRPr="00C41675">
              <w:rPr>
                <w:rFonts w:hint="eastAsia"/>
              </w:rPr>
              <w:t>歳児のシートが</w:t>
            </w:r>
            <w:r w:rsidRPr="00C41675">
              <w:rPr>
                <w:rFonts w:hint="eastAsia"/>
              </w:rPr>
              <w:t>1</w:t>
            </w:r>
            <w:r w:rsidRPr="00C41675">
              <w:rPr>
                <w:rFonts w:hint="eastAsia"/>
              </w:rPr>
              <w:t>枚混</w:t>
            </w:r>
            <w:r>
              <w:rPr>
                <w:rFonts w:hint="eastAsia"/>
              </w:rPr>
              <w:t>入</w:t>
            </w:r>
            <w:r w:rsidRPr="00C41675">
              <w:rPr>
                <w:rFonts w:hint="eastAsia"/>
              </w:rPr>
              <w:t>していました。</w:t>
            </w:r>
          </w:p>
        </w:tc>
        <w:tc>
          <w:tcPr>
            <w:tcW w:w="4687" w:type="dxa"/>
          </w:tcPr>
          <w:p w14:paraId="5BAA8288" w14:textId="1EF39D9B" w:rsidR="0046245F" w:rsidRDefault="00C41675" w:rsidP="00C41675">
            <w:pPr>
              <w:spacing w:before="100"/>
            </w:pPr>
            <w:r>
              <w:rPr>
                <w:rFonts w:hint="eastAsia"/>
              </w:rPr>
              <w:t>所見</w:t>
            </w:r>
            <w:r w:rsidR="001154DE">
              <w:rPr>
                <w:rFonts w:hint="eastAsia"/>
              </w:rPr>
              <w:t>：</w:t>
            </w:r>
            <w:r>
              <w:rPr>
                <w:rFonts w:hint="eastAsia"/>
              </w:rPr>
              <w:t>保育の合間を縫って丁寧に書き込まれており，顧客とのコミュニケーションの手段として，適切な内容であることを確認しました。</w:t>
            </w:r>
          </w:p>
          <w:p w14:paraId="03BBFA31" w14:textId="5B0DC205" w:rsidR="00C41675" w:rsidRPr="006334AD" w:rsidRDefault="00C41675" w:rsidP="00C41675">
            <w:pPr>
              <w:spacing w:before="100"/>
            </w:pPr>
            <w:r>
              <w:rPr>
                <w:rFonts w:hint="eastAsia"/>
              </w:rPr>
              <w:t>提言：「連絡帳」に限らず保育における記録は全て個人情報にあたり，相応の管理が必要です。使用中，使用済み共に，施錠ケースでの保管等相応の管理が必要ではないでしょうか。又廃棄ルールの再確認・再徹底が必要であると思われます。</w:t>
            </w:r>
          </w:p>
        </w:tc>
      </w:tr>
    </w:tbl>
    <w:p w14:paraId="25AFC803" w14:textId="70C62DF9" w:rsidR="00522632" w:rsidRDefault="00FD5E61" w:rsidP="00522632">
      <w:pPr>
        <w:spacing w:before="100"/>
        <w:ind w:firstLineChars="100" w:firstLine="210"/>
      </w:pPr>
      <w:r>
        <w:rPr>
          <w:rFonts w:hint="eastAsia"/>
        </w:rPr>
        <w:t>④</w:t>
      </w:r>
      <w:r w:rsidR="001B3503">
        <w:rPr>
          <w:rFonts w:hint="eastAsia"/>
        </w:rPr>
        <w:t>園独自の</w:t>
      </w:r>
      <w:r w:rsidR="00522632">
        <w:rPr>
          <w:rFonts w:hint="eastAsia"/>
        </w:rPr>
        <w:t>管理</w:t>
      </w:r>
      <w:r w:rsidR="0046245F">
        <w:rPr>
          <w:rFonts w:hint="eastAsia"/>
        </w:rPr>
        <w:t>表の作成運用</w:t>
      </w:r>
    </w:p>
    <w:tbl>
      <w:tblPr>
        <w:tblStyle w:val="a7"/>
        <w:tblW w:w="0" w:type="auto"/>
        <w:tblLook w:val="04A0" w:firstRow="1" w:lastRow="0" w:firstColumn="1" w:lastColumn="0" w:noHBand="0" w:noVBand="1"/>
      </w:tblPr>
      <w:tblGrid>
        <w:gridCol w:w="4090"/>
        <w:gridCol w:w="4687"/>
      </w:tblGrid>
      <w:tr w:rsidR="00522632" w14:paraId="57E8221B" w14:textId="77777777" w:rsidTr="00EE4339">
        <w:tc>
          <w:tcPr>
            <w:tcW w:w="4090" w:type="dxa"/>
          </w:tcPr>
          <w:p w14:paraId="6398DEC0" w14:textId="77777777" w:rsidR="00522632" w:rsidRDefault="00522632" w:rsidP="00D645BD">
            <w:pPr>
              <w:spacing w:beforeLines="0" w:before="0"/>
              <w:jc w:val="center"/>
            </w:pPr>
            <w:r>
              <w:rPr>
                <w:rFonts w:hint="eastAsia"/>
              </w:rPr>
              <w:t>観察・聴取した事実</w:t>
            </w:r>
          </w:p>
        </w:tc>
        <w:tc>
          <w:tcPr>
            <w:tcW w:w="4687" w:type="dxa"/>
          </w:tcPr>
          <w:p w14:paraId="7AA64669" w14:textId="77777777" w:rsidR="00522632" w:rsidRDefault="00522632" w:rsidP="00D645BD">
            <w:pPr>
              <w:spacing w:beforeLines="0" w:before="0"/>
              <w:jc w:val="center"/>
            </w:pPr>
            <w:r>
              <w:rPr>
                <w:rFonts w:hint="eastAsia"/>
              </w:rPr>
              <w:t>所見と改善提言</w:t>
            </w:r>
          </w:p>
        </w:tc>
      </w:tr>
      <w:tr w:rsidR="00522632" w14:paraId="47B875F9" w14:textId="77777777" w:rsidTr="00EE4339">
        <w:tc>
          <w:tcPr>
            <w:tcW w:w="4090" w:type="dxa"/>
          </w:tcPr>
          <w:p w14:paraId="23D160F1" w14:textId="69D15CE0" w:rsidR="00522632" w:rsidRDefault="00754909" w:rsidP="00D645BD">
            <w:pPr>
              <w:spacing w:before="100"/>
            </w:pPr>
            <w:r>
              <w:rPr>
                <w:rFonts w:hint="eastAsia"/>
              </w:rPr>
              <w:t>・</w:t>
            </w:r>
            <w:r w:rsidR="00522632">
              <w:rPr>
                <w:rFonts w:hint="eastAsia"/>
              </w:rPr>
              <w:t>要町）</w:t>
            </w:r>
            <w:r w:rsidR="00522632" w:rsidRPr="008A5AFC">
              <w:rPr>
                <w:rFonts w:hint="eastAsia"/>
              </w:rPr>
              <w:t>当園独自の「職員健康管理表」，「職員引継表」，「内服表」などが作成されていました。</w:t>
            </w:r>
          </w:p>
          <w:p w14:paraId="7F71384D" w14:textId="1FAF1668" w:rsidR="00EE4339" w:rsidRDefault="00754909" w:rsidP="00D645BD">
            <w:pPr>
              <w:spacing w:before="100"/>
            </w:pPr>
            <w:r>
              <w:rPr>
                <w:rFonts w:hint="eastAsia"/>
              </w:rPr>
              <w:lastRenderedPageBreak/>
              <w:t>・</w:t>
            </w:r>
            <w:r w:rsidR="00EE4339">
              <w:rPr>
                <w:rFonts w:hint="eastAsia"/>
              </w:rPr>
              <w:t>西麻布）</w:t>
            </w:r>
            <w:r w:rsidR="00EE4339" w:rsidRPr="00EE4339">
              <w:rPr>
                <w:rFonts w:hint="eastAsia"/>
              </w:rPr>
              <w:t>活動計画を</w:t>
            </w:r>
            <w:r w:rsidR="00EE4339" w:rsidRPr="00EE4339">
              <w:rPr>
                <w:rFonts w:hint="eastAsia"/>
              </w:rPr>
              <w:t>1</w:t>
            </w:r>
            <w:r w:rsidR="00EE4339" w:rsidRPr="00EE4339">
              <w:rPr>
                <w:rFonts w:hint="eastAsia"/>
              </w:rPr>
              <w:t>日ごとではなく</w:t>
            </w:r>
            <w:r w:rsidR="00EE4339" w:rsidRPr="00EE4339">
              <w:rPr>
                <w:rFonts w:hint="eastAsia"/>
              </w:rPr>
              <w:t>1</w:t>
            </w:r>
            <w:r w:rsidR="00EE4339" w:rsidRPr="00EE4339">
              <w:rPr>
                <w:rFonts w:hint="eastAsia"/>
              </w:rPr>
              <w:t>週間単位で</w:t>
            </w:r>
            <w:r w:rsidR="00EE4339">
              <w:rPr>
                <w:rFonts w:hint="eastAsia"/>
              </w:rPr>
              <w:t>表す</w:t>
            </w:r>
            <w:r w:rsidR="00EE4339" w:rsidRPr="00EE4339">
              <w:rPr>
                <w:rFonts w:hint="eastAsia"/>
              </w:rPr>
              <w:t>ようにスケジュール表を工夫していました。</w:t>
            </w:r>
          </w:p>
        </w:tc>
        <w:tc>
          <w:tcPr>
            <w:tcW w:w="4687" w:type="dxa"/>
          </w:tcPr>
          <w:p w14:paraId="3589E1A7" w14:textId="40416FEB" w:rsidR="00522632" w:rsidRDefault="00522632" w:rsidP="00D645BD">
            <w:pPr>
              <w:spacing w:before="100"/>
            </w:pPr>
            <w:r>
              <w:rPr>
                <w:rFonts w:hint="eastAsia"/>
              </w:rPr>
              <w:lastRenderedPageBreak/>
              <w:t>所見</w:t>
            </w:r>
            <w:r w:rsidR="001154DE">
              <w:rPr>
                <w:rFonts w:hint="eastAsia"/>
              </w:rPr>
              <w:t>：</w:t>
            </w:r>
            <w:r>
              <w:rPr>
                <w:rFonts w:hint="eastAsia"/>
              </w:rPr>
              <w:t>一人一人の園児と向き合い，足りない部分は自分たちで補って</w:t>
            </w:r>
            <w:r w:rsidR="001154DE">
              <w:rPr>
                <w:rFonts w:hint="eastAsia"/>
              </w:rPr>
              <w:t>，</w:t>
            </w:r>
            <w:r>
              <w:rPr>
                <w:rFonts w:hint="eastAsia"/>
              </w:rPr>
              <w:t>当園の標榜する保育サービスが提供されている</w:t>
            </w:r>
            <w:r w:rsidR="001154DE">
              <w:rPr>
                <w:rFonts w:hint="eastAsia"/>
              </w:rPr>
              <w:t>状況</w:t>
            </w:r>
            <w:r>
              <w:rPr>
                <w:rFonts w:hint="eastAsia"/>
              </w:rPr>
              <w:t>を確認しました。</w:t>
            </w:r>
          </w:p>
          <w:p w14:paraId="05A28AEE" w14:textId="0348476F" w:rsidR="00522632" w:rsidRPr="006334AD" w:rsidRDefault="00522632" w:rsidP="00D645BD">
            <w:pPr>
              <w:spacing w:before="100"/>
            </w:pPr>
            <w:r>
              <w:rPr>
                <w:rFonts w:hint="eastAsia"/>
              </w:rPr>
              <w:lastRenderedPageBreak/>
              <w:t>提言</w:t>
            </w:r>
            <w:r w:rsidR="00754909">
              <w:rPr>
                <w:rFonts w:hint="eastAsia"/>
              </w:rPr>
              <w:t>：</w:t>
            </w:r>
            <w:r>
              <w:rPr>
                <w:rFonts w:hint="eastAsia"/>
              </w:rPr>
              <w:t>各園それぞれの取り組みは，</w:t>
            </w:r>
            <w:r w:rsidRPr="008A5AFC">
              <w:rPr>
                <w:rFonts w:hint="eastAsia"/>
              </w:rPr>
              <w:t>いずれも効果の高いものだと</w:t>
            </w:r>
            <w:r>
              <w:rPr>
                <w:rFonts w:hint="eastAsia"/>
              </w:rPr>
              <w:t>思われますので，</w:t>
            </w:r>
            <w:r w:rsidRPr="008A5AFC">
              <w:rPr>
                <w:rFonts w:hint="eastAsia"/>
              </w:rPr>
              <w:t>主任会議等で議論いただき，横展開を期待します。</w:t>
            </w:r>
          </w:p>
        </w:tc>
      </w:tr>
    </w:tbl>
    <w:p w14:paraId="6BA935B1" w14:textId="315773F8" w:rsidR="00522632" w:rsidRDefault="00957DE7" w:rsidP="00682653">
      <w:pPr>
        <w:spacing w:before="100"/>
      </w:pPr>
      <w:r>
        <w:rPr>
          <w:rFonts w:hint="eastAsia"/>
        </w:rPr>
        <w:lastRenderedPageBreak/>
        <w:t xml:space="preserve"> </w:t>
      </w:r>
      <w:r w:rsidR="00FD5E61">
        <w:rPr>
          <w:rFonts w:hint="eastAsia"/>
        </w:rPr>
        <w:t>(2)</w:t>
      </w:r>
      <w:r w:rsidR="00FD5E61">
        <w:t xml:space="preserve"> </w:t>
      </w:r>
      <w:r>
        <w:rPr>
          <w:rFonts w:hint="eastAsia"/>
        </w:rPr>
        <w:t>保育サービス品質マネジメントシステム</w:t>
      </w:r>
      <w:r w:rsidR="00FD5E61">
        <w:rPr>
          <w:rFonts w:hint="eastAsia"/>
        </w:rPr>
        <w:t>の管理</w:t>
      </w:r>
    </w:p>
    <w:p w14:paraId="2F10487D" w14:textId="7BCDA1E0" w:rsidR="00957DE7" w:rsidRDefault="00957DE7" w:rsidP="00957DE7">
      <w:pPr>
        <w:spacing w:before="100"/>
        <w:ind w:firstLineChars="100" w:firstLine="210"/>
      </w:pPr>
      <w:r>
        <w:rPr>
          <w:rFonts w:hint="eastAsia"/>
        </w:rPr>
        <w:t>①品質目標達成活動（宮崎地区は未実施で，監査当日活動と記録の方法を説明）</w:t>
      </w:r>
    </w:p>
    <w:tbl>
      <w:tblPr>
        <w:tblStyle w:val="a7"/>
        <w:tblW w:w="0" w:type="auto"/>
        <w:tblLook w:val="04A0" w:firstRow="1" w:lastRow="0" w:firstColumn="1" w:lastColumn="0" w:noHBand="0" w:noVBand="1"/>
      </w:tblPr>
      <w:tblGrid>
        <w:gridCol w:w="4388"/>
        <w:gridCol w:w="4389"/>
      </w:tblGrid>
      <w:tr w:rsidR="00957DE7" w14:paraId="55FBA2F7" w14:textId="77777777" w:rsidTr="00283BC8">
        <w:tc>
          <w:tcPr>
            <w:tcW w:w="4388" w:type="dxa"/>
          </w:tcPr>
          <w:p w14:paraId="1EB9BB4E" w14:textId="77777777" w:rsidR="00957DE7" w:rsidRDefault="00957DE7" w:rsidP="00283BC8">
            <w:pPr>
              <w:spacing w:beforeLines="0" w:before="0"/>
              <w:jc w:val="center"/>
            </w:pPr>
            <w:r>
              <w:rPr>
                <w:rFonts w:hint="eastAsia"/>
              </w:rPr>
              <w:t>観察・聴取した事実</w:t>
            </w:r>
          </w:p>
        </w:tc>
        <w:tc>
          <w:tcPr>
            <w:tcW w:w="4389" w:type="dxa"/>
          </w:tcPr>
          <w:p w14:paraId="56535549" w14:textId="77777777" w:rsidR="00957DE7" w:rsidRDefault="00957DE7" w:rsidP="00283BC8">
            <w:pPr>
              <w:spacing w:beforeLines="0" w:before="0"/>
              <w:jc w:val="center"/>
            </w:pPr>
            <w:r>
              <w:rPr>
                <w:rFonts w:hint="eastAsia"/>
              </w:rPr>
              <w:t>所見と改善提言</w:t>
            </w:r>
          </w:p>
        </w:tc>
      </w:tr>
      <w:tr w:rsidR="00957DE7" w14:paraId="68417FCC" w14:textId="77777777" w:rsidTr="00283BC8">
        <w:tc>
          <w:tcPr>
            <w:tcW w:w="4388" w:type="dxa"/>
          </w:tcPr>
          <w:p w14:paraId="31A7C894" w14:textId="77777777" w:rsidR="00957DE7" w:rsidRDefault="00957DE7" w:rsidP="00283BC8">
            <w:pPr>
              <w:spacing w:before="100"/>
            </w:pPr>
            <w:r>
              <w:rPr>
                <w:rFonts w:hint="eastAsia"/>
              </w:rPr>
              <w:t>・向原）概ね予定取りの進捗です。</w:t>
            </w:r>
          </w:p>
          <w:p w14:paraId="0CC6B05B" w14:textId="77777777" w:rsidR="00957DE7" w:rsidRDefault="00957DE7" w:rsidP="00283BC8">
            <w:pPr>
              <w:spacing w:before="100"/>
            </w:pPr>
            <w:r>
              <w:rPr>
                <w:rFonts w:hint="eastAsia"/>
              </w:rPr>
              <w:t>・西麻布，目白髙田）</w:t>
            </w:r>
            <w:r w:rsidRPr="001A3CA3">
              <w:rPr>
                <w:rFonts w:hint="eastAsia"/>
              </w:rPr>
              <w:t>講習会への参加について，満席で予約できなかったコースがありましたが，概ね予定通りの進捗です。</w:t>
            </w:r>
          </w:p>
          <w:p w14:paraId="3D685DB0" w14:textId="77777777" w:rsidR="00957DE7" w:rsidRDefault="00957DE7" w:rsidP="00283BC8">
            <w:pPr>
              <w:spacing w:before="100"/>
            </w:pPr>
            <w:r>
              <w:rPr>
                <w:rFonts w:hint="eastAsia"/>
              </w:rPr>
              <w:t>・要町）</w:t>
            </w:r>
            <w:r w:rsidRPr="001A3CA3">
              <w:rPr>
                <w:rFonts w:hint="eastAsia"/>
              </w:rPr>
              <w:t>受講</w:t>
            </w:r>
            <w:r>
              <w:rPr>
                <w:rFonts w:hint="eastAsia"/>
              </w:rPr>
              <w:t>申込み</w:t>
            </w:r>
            <w:r w:rsidRPr="001A3CA3">
              <w:rPr>
                <w:rFonts w:hint="eastAsia"/>
              </w:rPr>
              <w:t>地域を拡大して予定した講習の予約を確保していました。その他は，概ね予定通りの進捗です。</w:t>
            </w:r>
          </w:p>
          <w:p w14:paraId="67DEFF7A" w14:textId="77777777" w:rsidR="00957DE7" w:rsidRDefault="00957DE7" w:rsidP="00283BC8">
            <w:pPr>
              <w:spacing w:before="100"/>
            </w:pPr>
            <w:r>
              <w:rPr>
                <w:rFonts w:hint="eastAsia"/>
              </w:rPr>
              <w:t>・勝田台）</w:t>
            </w:r>
            <w:r w:rsidRPr="001A3CA3">
              <w:rPr>
                <w:rFonts w:hint="eastAsia"/>
              </w:rPr>
              <w:t>講習会への参加は対象者全員が終了しています｡日誌の電子化，「事故防止マニュアル」の作成についても，オンスケ</w:t>
            </w:r>
            <w:r>
              <w:rPr>
                <w:rFonts w:hint="eastAsia"/>
              </w:rPr>
              <w:t>ジュール</w:t>
            </w:r>
            <w:r w:rsidRPr="001A3CA3">
              <w:rPr>
                <w:rFonts w:hint="eastAsia"/>
              </w:rPr>
              <w:t>で実行されています。</w:t>
            </w:r>
          </w:p>
        </w:tc>
        <w:tc>
          <w:tcPr>
            <w:tcW w:w="4389" w:type="dxa"/>
          </w:tcPr>
          <w:p w14:paraId="70FBE3A7" w14:textId="77777777" w:rsidR="00957DE7" w:rsidRDefault="00957DE7" w:rsidP="00283BC8">
            <w:pPr>
              <w:spacing w:before="100"/>
            </w:pPr>
            <w:r>
              <w:rPr>
                <w:rFonts w:hint="eastAsia"/>
              </w:rPr>
              <w:t>所見：講習会参加は園によってバラツキがあるものの，ほぼ予定通りで進捗していました。</w:t>
            </w:r>
          </w:p>
          <w:p w14:paraId="249AF8A4" w14:textId="30EDD498" w:rsidR="00957DE7" w:rsidRPr="00251371" w:rsidRDefault="00957DE7" w:rsidP="001154DE">
            <w:pPr>
              <w:spacing w:before="100"/>
            </w:pPr>
            <w:r>
              <w:rPr>
                <w:rFonts w:hint="eastAsia"/>
              </w:rPr>
              <w:t>提言</w:t>
            </w:r>
            <w:r w:rsidR="001154DE">
              <w:rPr>
                <w:rFonts w:hint="eastAsia"/>
              </w:rPr>
              <w:t>：</w:t>
            </w:r>
            <w:r>
              <w:rPr>
                <w:rFonts w:hint="eastAsia"/>
              </w:rPr>
              <w:t>多くの</w:t>
            </w:r>
            <w:r w:rsidRPr="001A3CA3">
              <w:rPr>
                <w:rFonts w:hint="eastAsia"/>
              </w:rPr>
              <w:t>園では</w:t>
            </w:r>
            <w:r w:rsidR="001154DE">
              <w:rPr>
                <w:rFonts w:hint="eastAsia"/>
              </w:rPr>
              <w:t>講習会の</w:t>
            </w:r>
            <w:r w:rsidRPr="001A3CA3">
              <w:rPr>
                <w:rFonts w:hint="eastAsia"/>
              </w:rPr>
              <w:t>予約が取れないとのお話が出ましたが，</w:t>
            </w:r>
            <w:r>
              <w:rPr>
                <w:rFonts w:hint="eastAsia"/>
              </w:rPr>
              <w:t>うまくできている園の</w:t>
            </w:r>
            <w:r w:rsidRPr="001A3CA3">
              <w:rPr>
                <w:rFonts w:hint="eastAsia"/>
              </w:rPr>
              <w:t>やり方</w:t>
            </w:r>
            <w:r>
              <w:rPr>
                <w:rFonts w:hint="eastAsia"/>
              </w:rPr>
              <w:t>を参考にできるよう情報共有が必要です</w:t>
            </w:r>
            <w:r w:rsidRPr="001A3CA3">
              <w:rPr>
                <w:rFonts w:hint="eastAsia"/>
              </w:rPr>
              <w:t>。</w:t>
            </w:r>
            <w:r w:rsidR="001154DE">
              <w:br/>
            </w:r>
            <w:r>
              <w:rPr>
                <w:rFonts w:hint="eastAsia"/>
              </w:rPr>
              <w:t xml:space="preserve">　一部に「品質目標管理シート」の作成や報告の方法にバラツキがあるので，相応のフォロー</w:t>
            </w:r>
            <w:r w:rsidR="001154DE">
              <w:rPr>
                <w:rFonts w:hint="eastAsia"/>
              </w:rPr>
              <w:t>を行うことが必要です</w:t>
            </w:r>
            <w:r>
              <w:rPr>
                <w:rFonts w:hint="eastAsia"/>
              </w:rPr>
              <w:t>。</w:t>
            </w:r>
          </w:p>
        </w:tc>
      </w:tr>
    </w:tbl>
    <w:p w14:paraId="1AA9EA8B" w14:textId="61881959" w:rsidR="00FD5E61" w:rsidRDefault="00957DE7" w:rsidP="00682653">
      <w:pPr>
        <w:spacing w:before="100"/>
      </w:pPr>
      <w:r>
        <w:rPr>
          <w:rFonts w:hint="eastAsia"/>
        </w:rPr>
        <w:t xml:space="preserve">　②マネジメントレビューの実施</w:t>
      </w:r>
    </w:p>
    <w:tbl>
      <w:tblPr>
        <w:tblStyle w:val="a7"/>
        <w:tblW w:w="0" w:type="auto"/>
        <w:tblLook w:val="04A0" w:firstRow="1" w:lastRow="0" w:firstColumn="1" w:lastColumn="0" w:noHBand="0" w:noVBand="1"/>
      </w:tblPr>
      <w:tblGrid>
        <w:gridCol w:w="4388"/>
        <w:gridCol w:w="4389"/>
      </w:tblGrid>
      <w:tr w:rsidR="00FD5E61" w14:paraId="1FD61EE0" w14:textId="77777777" w:rsidTr="00450351">
        <w:tc>
          <w:tcPr>
            <w:tcW w:w="4388" w:type="dxa"/>
          </w:tcPr>
          <w:p w14:paraId="4AC8D032" w14:textId="77777777" w:rsidR="00FD5E61" w:rsidRDefault="00FD5E61" w:rsidP="00450351">
            <w:pPr>
              <w:spacing w:beforeLines="0" w:before="0"/>
              <w:jc w:val="center"/>
            </w:pPr>
            <w:r>
              <w:rPr>
                <w:rFonts w:hint="eastAsia"/>
              </w:rPr>
              <w:t>観察・聴取した事実</w:t>
            </w:r>
          </w:p>
        </w:tc>
        <w:tc>
          <w:tcPr>
            <w:tcW w:w="4389" w:type="dxa"/>
          </w:tcPr>
          <w:p w14:paraId="14E7E8AE" w14:textId="77777777" w:rsidR="00FD5E61" w:rsidRDefault="00FD5E61" w:rsidP="00450351">
            <w:pPr>
              <w:spacing w:beforeLines="0" w:before="0"/>
              <w:jc w:val="center"/>
            </w:pPr>
            <w:r>
              <w:rPr>
                <w:rFonts w:hint="eastAsia"/>
              </w:rPr>
              <w:t>所見と改善提言</w:t>
            </w:r>
          </w:p>
        </w:tc>
      </w:tr>
      <w:tr w:rsidR="00FD5E61" w14:paraId="5206A86C" w14:textId="77777777" w:rsidTr="00450351">
        <w:tc>
          <w:tcPr>
            <w:tcW w:w="4388" w:type="dxa"/>
          </w:tcPr>
          <w:p w14:paraId="03B7B3F7" w14:textId="18A1C379" w:rsidR="00FD5E61" w:rsidRDefault="00957DE7" w:rsidP="00450351">
            <w:pPr>
              <w:spacing w:before="100"/>
            </w:pPr>
            <w:r>
              <w:rPr>
                <w:rFonts w:hint="eastAsia"/>
              </w:rPr>
              <w:t>・管理部）</w:t>
            </w:r>
            <w:r w:rsidRPr="00957DE7">
              <w:rPr>
                <w:rFonts w:hint="eastAsia"/>
              </w:rPr>
              <w:t>毎週行っている主任会議にトップマネジメントが出席していることから，これらを全てマネジメントレビューと位置づける</w:t>
            </w:r>
            <w:r>
              <w:rPr>
                <w:rFonts w:hint="eastAsia"/>
              </w:rPr>
              <w:t>と考えています</w:t>
            </w:r>
            <w:r w:rsidRPr="00957DE7">
              <w:rPr>
                <w:rFonts w:hint="eastAsia"/>
              </w:rPr>
              <w:t>。</w:t>
            </w:r>
          </w:p>
        </w:tc>
        <w:tc>
          <w:tcPr>
            <w:tcW w:w="4389" w:type="dxa"/>
          </w:tcPr>
          <w:p w14:paraId="06E52433" w14:textId="77777777" w:rsidR="00FD5E61" w:rsidRDefault="00957DE7" w:rsidP="00450351">
            <w:pPr>
              <w:spacing w:before="100"/>
            </w:pPr>
            <w:r>
              <w:rPr>
                <w:rFonts w:hint="eastAsia"/>
              </w:rPr>
              <w:t>所見：主任会議にトップマネジメントが出席していることを確認しました。</w:t>
            </w:r>
          </w:p>
          <w:p w14:paraId="68E2709A" w14:textId="676533AC" w:rsidR="00957DE7" w:rsidRPr="00957DE7" w:rsidRDefault="00957DE7" w:rsidP="00450351">
            <w:pPr>
              <w:spacing w:before="100"/>
            </w:pPr>
            <w:r>
              <w:rPr>
                <w:rFonts w:hint="eastAsia"/>
              </w:rPr>
              <w:t>提言：</w:t>
            </w:r>
            <w:r w:rsidRPr="00957DE7">
              <w:rPr>
                <w:rFonts w:hint="eastAsia"/>
              </w:rPr>
              <w:t>マネジメントレビューの実施を確認できるよう，出席者，提出資料，決定･指示事項を明記した議事録を残すことが必要です。</w:t>
            </w:r>
          </w:p>
        </w:tc>
      </w:tr>
    </w:tbl>
    <w:p w14:paraId="269369FE" w14:textId="5038B320" w:rsidR="0005469F" w:rsidRDefault="0005469F" w:rsidP="00682653">
      <w:pPr>
        <w:spacing w:before="100"/>
      </w:pPr>
      <w:r>
        <w:rPr>
          <w:rFonts w:hint="eastAsia"/>
        </w:rPr>
        <w:t xml:space="preserve">　③改善活動について</w:t>
      </w:r>
    </w:p>
    <w:tbl>
      <w:tblPr>
        <w:tblStyle w:val="a7"/>
        <w:tblW w:w="0" w:type="auto"/>
        <w:tblLook w:val="04A0" w:firstRow="1" w:lastRow="0" w:firstColumn="1" w:lastColumn="0" w:noHBand="0" w:noVBand="1"/>
      </w:tblPr>
      <w:tblGrid>
        <w:gridCol w:w="3670"/>
        <w:gridCol w:w="5107"/>
      </w:tblGrid>
      <w:tr w:rsidR="0005469F" w14:paraId="66CC2316" w14:textId="77777777" w:rsidTr="00754909">
        <w:tc>
          <w:tcPr>
            <w:tcW w:w="3670" w:type="dxa"/>
          </w:tcPr>
          <w:p w14:paraId="3B247582" w14:textId="77777777" w:rsidR="0005469F" w:rsidRDefault="0005469F" w:rsidP="00283BC8">
            <w:pPr>
              <w:spacing w:beforeLines="0" w:before="0"/>
              <w:jc w:val="center"/>
            </w:pPr>
            <w:r>
              <w:rPr>
                <w:rFonts w:hint="eastAsia"/>
              </w:rPr>
              <w:t>観察・聴取した事実</w:t>
            </w:r>
          </w:p>
        </w:tc>
        <w:tc>
          <w:tcPr>
            <w:tcW w:w="5107" w:type="dxa"/>
          </w:tcPr>
          <w:p w14:paraId="00BCD1E0" w14:textId="77777777" w:rsidR="0005469F" w:rsidRDefault="0005469F" w:rsidP="00283BC8">
            <w:pPr>
              <w:spacing w:beforeLines="0" w:before="0"/>
              <w:jc w:val="center"/>
            </w:pPr>
            <w:r>
              <w:rPr>
                <w:rFonts w:hint="eastAsia"/>
              </w:rPr>
              <w:t>所見と改善提言</w:t>
            </w:r>
          </w:p>
        </w:tc>
      </w:tr>
      <w:tr w:rsidR="0005469F" w14:paraId="1BA74542" w14:textId="77777777" w:rsidTr="00754909">
        <w:tc>
          <w:tcPr>
            <w:tcW w:w="3670" w:type="dxa"/>
          </w:tcPr>
          <w:p w14:paraId="4848BF83" w14:textId="0AD2F708" w:rsidR="0005469F" w:rsidRDefault="0005469F" w:rsidP="0005469F">
            <w:pPr>
              <w:spacing w:before="100"/>
            </w:pPr>
            <w:r>
              <w:rPr>
                <w:rFonts w:hint="eastAsia"/>
              </w:rPr>
              <w:t>・管理部）是正処置は都度行われていますが，それを確実に実施し記録するための手順や用紙等は特に整備していません。</w:t>
            </w:r>
          </w:p>
          <w:p w14:paraId="406B0359" w14:textId="2F01931D" w:rsidR="0005469F" w:rsidRDefault="0005469F" w:rsidP="0005469F">
            <w:pPr>
              <w:spacing w:before="100"/>
            </w:pPr>
            <w:r>
              <w:rPr>
                <w:rFonts w:hint="eastAsia"/>
              </w:rPr>
              <w:t>・管理部）改善関連活動は各園で実施し施設長に報告されています。</w:t>
            </w:r>
          </w:p>
        </w:tc>
        <w:tc>
          <w:tcPr>
            <w:tcW w:w="5107" w:type="dxa"/>
          </w:tcPr>
          <w:p w14:paraId="7A7D5F34" w14:textId="77777777" w:rsidR="0005469F" w:rsidRDefault="0005469F" w:rsidP="00283BC8">
            <w:pPr>
              <w:spacing w:before="100"/>
            </w:pPr>
            <w:r>
              <w:rPr>
                <w:rFonts w:hint="eastAsia"/>
              </w:rPr>
              <w:t>所見：各園において可能は範囲で様々な工夫改善が行われていることを確認しました。</w:t>
            </w:r>
          </w:p>
          <w:p w14:paraId="25C89921" w14:textId="7547DBCD" w:rsidR="0005469F" w:rsidRPr="00957DE7" w:rsidRDefault="0005469F" w:rsidP="00283BC8">
            <w:pPr>
              <w:spacing w:before="100"/>
            </w:pPr>
            <w:r>
              <w:rPr>
                <w:rFonts w:hint="eastAsia"/>
              </w:rPr>
              <w:t>提言：</w:t>
            </w:r>
            <w:r w:rsidR="00EE5160">
              <w:rPr>
                <w:rFonts w:hint="eastAsia"/>
              </w:rPr>
              <w:t>発生した事態を保育サービスの向上に活かして行く仕組みを明確にしていく必要があります。そのためには本部サイドに関連情報を収集し，保育サービスマネジメントシステムに反映するための態勢が必要です。</w:t>
            </w:r>
            <w:r>
              <w:rPr>
                <w:rFonts w:hint="eastAsia"/>
              </w:rPr>
              <w:t>cf.</w:t>
            </w:r>
            <w:r>
              <w:t xml:space="preserve"> </w:t>
            </w:r>
            <w:r>
              <w:rPr>
                <w:rFonts w:hint="eastAsia"/>
              </w:rPr>
              <w:t>d)(1)</w:t>
            </w:r>
            <w:r>
              <w:rPr>
                <w:rFonts w:hint="eastAsia"/>
              </w:rPr>
              <w:t>②，</w:t>
            </w:r>
            <w:r w:rsidR="00EE5160">
              <w:rPr>
                <w:rFonts w:hint="eastAsia"/>
              </w:rPr>
              <w:t>b)(4)</w:t>
            </w:r>
          </w:p>
        </w:tc>
      </w:tr>
    </w:tbl>
    <w:p w14:paraId="2A3CAE0A" w14:textId="60259324" w:rsidR="0005469F" w:rsidRDefault="0005469F" w:rsidP="00682653">
      <w:pPr>
        <w:spacing w:before="100"/>
      </w:pPr>
      <w:r>
        <w:rPr>
          <w:rFonts w:hint="eastAsia"/>
        </w:rPr>
        <w:t xml:space="preserve">　④コンティンジェンシー計画の作成</w:t>
      </w:r>
    </w:p>
    <w:tbl>
      <w:tblPr>
        <w:tblStyle w:val="a7"/>
        <w:tblW w:w="0" w:type="auto"/>
        <w:tblLook w:val="04A0" w:firstRow="1" w:lastRow="0" w:firstColumn="1" w:lastColumn="0" w:noHBand="0" w:noVBand="1"/>
      </w:tblPr>
      <w:tblGrid>
        <w:gridCol w:w="2410"/>
        <w:gridCol w:w="6367"/>
      </w:tblGrid>
      <w:tr w:rsidR="0005469F" w14:paraId="4B6FCD35" w14:textId="77777777" w:rsidTr="00EE5160">
        <w:tc>
          <w:tcPr>
            <w:tcW w:w="2410" w:type="dxa"/>
          </w:tcPr>
          <w:p w14:paraId="115ED3C4" w14:textId="77777777" w:rsidR="0005469F" w:rsidRDefault="0005469F" w:rsidP="00283BC8">
            <w:pPr>
              <w:spacing w:beforeLines="0" w:before="0"/>
              <w:jc w:val="center"/>
            </w:pPr>
            <w:r>
              <w:rPr>
                <w:rFonts w:hint="eastAsia"/>
              </w:rPr>
              <w:t>観察・聴取した事実</w:t>
            </w:r>
          </w:p>
        </w:tc>
        <w:tc>
          <w:tcPr>
            <w:tcW w:w="6367" w:type="dxa"/>
          </w:tcPr>
          <w:p w14:paraId="7DEEC105" w14:textId="77777777" w:rsidR="0005469F" w:rsidRDefault="0005469F" w:rsidP="00283BC8">
            <w:pPr>
              <w:spacing w:beforeLines="0" w:before="0"/>
              <w:jc w:val="center"/>
            </w:pPr>
            <w:r>
              <w:rPr>
                <w:rFonts w:hint="eastAsia"/>
              </w:rPr>
              <w:t>所見と改善提言</w:t>
            </w:r>
          </w:p>
        </w:tc>
      </w:tr>
      <w:tr w:rsidR="0005469F" w14:paraId="5D233FEC" w14:textId="77777777" w:rsidTr="00EE5160">
        <w:tc>
          <w:tcPr>
            <w:tcW w:w="2410" w:type="dxa"/>
          </w:tcPr>
          <w:p w14:paraId="42877FDF" w14:textId="31DA6D62" w:rsidR="0005469F" w:rsidRDefault="0005469F" w:rsidP="00283BC8">
            <w:pPr>
              <w:spacing w:before="100"/>
            </w:pPr>
            <w:r>
              <w:rPr>
                <w:rFonts w:hint="eastAsia"/>
              </w:rPr>
              <w:t>・管理部）風評リスクを気にしています。</w:t>
            </w:r>
          </w:p>
        </w:tc>
        <w:tc>
          <w:tcPr>
            <w:tcW w:w="6367" w:type="dxa"/>
          </w:tcPr>
          <w:p w14:paraId="4D2C1E38" w14:textId="77777777" w:rsidR="0005469F" w:rsidRDefault="00EE5160" w:rsidP="00283BC8">
            <w:pPr>
              <w:spacing w:before="100"/>
            </w:pPr>
            <w:r>
              <w:rPr>
                <w:rFonts w:hint="eastAsia"/>
              </w:rPr>
              <w:t>所見：風評リスクについて，十分認識されていることを確認しました。</w:t>
            </w:r>
          </w:p>
          <w:p w14:paraId="634159EA" w14:textId="146ECFAA" w:rsidR="00EE5160" w:rsidRPr="00957DE7" w:rsidRDefault="00EE5160" w:rsidP="00283BC8">
            <w:pPr>
              <w:spacing w:before="100"/>
            </w:pPr>
            <w:r>
              <w:rPr>
                <w:rFonts w:hint="eastAsia"/>
              </w:rPr>
              <w:t>提言：風評リスクに限らず，想定外の自体が発生した場合の対処について，手順を明確にしておくことが求められます。</w:t>
            </w:r>
          </w:p>
        </w:tc>
      </w:tr>
    </w:tbl>
    <w:p w14:paraId="77986CD9" w14:textId="5B38A15E" w:rsidR="00EE4339" w:rsidRDefault="0097074C" w:rsidP="00682653">
      <w:pPr>
        <w:spacing w:before="100"/>
      </w:pPr>
      <w:r>
        <w:rPr>
          <w:rFonts w:hint="eastAsia"/>
        </w:rPr>
        <w:t>f)</w:t>
      </w:r>
      <w:r>
        <w:t xml:space="preserve"> </w:t>
      </w:r>
      <w:r w:rsidR="000B5EA2" w:rsidRPr="000B5EA2">
        <w:rPr>
          <w:rFonts w:hint="eastAsia"/>
        </w:rPr>
        <w:t>成果の質：</w:t>
      </w:r>
    </w:p>
    <w:p w14:paraId="644D3E2C" w14:textId="3ED43FED" w:rsidR="003C45E7" w:rsidRDefault="00EE4339" w:rsidP="00EE4339">
      <w:pPr>
        <w:spacing w:before="100"/>
        <w:ind w:firstLineChars="100" w:firstLine="210"/>
      </w:pPr>
      <w:r>
        <w:rPr>
          <w:rFonts w:hint="eastAsia"/>
        </w:rPr>
        <w:t>ＯＥＣＤの原文では</w:t>
      </w:r>
      <w:r w:rsidR="000B5EA2" w:rsidRPr="000B5EA2">
        <w:rPr>
          <w:rFonts w:hint="eastAsia"/>
        </w:rPr>
        <w:t>健全な市民･労働者の育成</w:t>
      </w:r>
      <w:r w:rsidR="00754909">
        <w:rPr>
          <w:rFonts w:hint="eastAsia"/>
        </w:rPr>
        <w:t>としており</w:t>
      </w:r>
      <w:r>
        <w:rPr>
          <w:rFonts w:hint="eastAsia"/>
        </w:rPr>
        <w:t>，我々の場合は</w:t>
      </w:r>
      <w:r w:rsidR="003C45E7">
        <w:rPr>
          <w:rFonts w:hint="eastAsia"/>
        </w:rPr>
        <w:t>“保護者が期待する園児</w:t>
      </w:r>
      <w:r w:rsidR="003C45E7" w:rsidRPr="003C45E7">
        <w:rPr>
          <w:rFonts w:hint="eastAsia"/>
        </w:rPr>
        <w:t>”</w:t>
      </w:r>
      <w:r w:rsidR="003C45E7">
        <w:rPr>
          <w:rFonts w:hint="eastAsia"/>
        </w:rPr>
        <w:t>になっていただくことと解釈すればいいと思</w:t>
      </w:r>
      <w:r w:rsidR="00754909">
        <w:rPr>
          <w:rFonts w:hint="eastAsia"/>
        </w:rPr>
        <w:t>いますが，今</w:t>
      </w:r>
      <w:r w:rsidR="003C45E7">
        <w:rPr>
          <w:rFonts w:hint="eastAsia"/>
        </w:rPr>
        <w:t>回の内部監査ではこの観点の確認は行いませんでした。</w:t>
      </w:r>
    </w:p>
    <w:p w14:paraId="63E03A68" w14:textId="16D2A9A9" w:rsidR="0039342C" w:rsidRPr="00B55FF4" w:rsidRDefault="0039342C" w:rsidP="00B55FF4">
      <w:pPr>
        <w:spacing w:before="100"/>
      </w:pPr>
      <w:r>
        <w:rPr>
          <w:rFonts w:hint="eastAsia"/>
        </w:rPr>
        <w:t>■</w:t>
      </w:r>
    </w:p>
    <w:sectPr w:rsidR="0039342C" w:rsidRPr="00B55FF4" w:rsidSect="0039342C">
      <w:headerReference w:type="even" r:id="rId8"/>
      <w:headerReference w:type="default" r:id="rId9"/>
      <w:footerReference w:type="even" r:id="rId10"/>
      <w:footerReference w:type="default" r:id="rId11"/>
      <w:headerReference w:type="first" r:id="rId12"/>
      <w:footerReference w:type="first" r:id="rId13"/>
      <w:pgSz w:w="11906" w:h="16838" w:code="9"/>
      <w:pgMar w:top="1361" w:right="1418" w:bottom="1361" w:left="1701" w:header="851" w:footer="680" w:gutter="0"/>
      <w:pgNumType w:fmt="numberInDash"/>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1DF8F4" w14:textId="77777777" w:rsidR="00E35C84" w:rsidRDefault="00E35C84" w:rsidP="001D1611">
      <w:pPr>
        <w:spacing w:before="72"/>
      </w:pPr>
      <w:r>
        <w:separator/>
      </w:r>
    </w:p>
  </w:endnote>
  <w:endnote w:type="continuationSeparator" w:id="0">
    <w:p w14:paraId="3D00E840" w14:textId="77777777" w:rsidR="00E35C84" w:rsidRDefault="00E35C84" w:rsidP="001D1611">
      <w:pPr>
        <w:spacing w:before="7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8BD1C" w14:textId="77777777" w:rsidR="00283BC8" w:rsidRDefault="00283BC8">
    <w:pPr>
      <w:pStyle w:val="a3"/>
      <w:spacing w:before="7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818C7" w14:textId="43AEE6C2" w:rsidR="00283BC8" w:rsidRDefault="00283BC8" w:rsidP="008F3EDB">
    <w:pPr>
      <w:pStyle w:val="a3"/>
      <w:wordWrap w:val="0"/>
      <w:spacing w:before="72"/>
      <w:jc w:val="right"/>
    </w:pPr>
    <w:r>
      <w:t>F003-3_</w:t>
    </w:r>
    <w:r>
      <w:rPr>
        <w:rFonts w:hint="eastAsia"/>
      </w:rPr>
      <w:t xml:space="preserve">内部監査結果報告書　</w:t>
    </w:r>
    <w:r>
      <w:rPr>
        <w:rFonts w:hint="eastAsia"/>
      </w:rPr>
      <w:t>-</w:t>
    </w:r>
    <w:r>
      <w:t xml:space="preserve"> </w:t>
    </w:r>
    <w:r>
      <w:fldChar w:fldCharType="begin"/>
    </w:r>
    <w:r>
      <w:instrText xml:space="preserve"> </w:instrText>
    </w:r>
    <w:r>
      <w:rPr>
        <w:rFonts w:hint="eastAsia"/>
      </w:rPr>
      <w:instrText>PAGE  \* Arabic  \* MERGEFORMAT</w:instrText>
    </w:r>
    <w:r>
      <w:instrText xml:space="preserve"> </w:instrText>
    </w:r>
    <w:r>
      <w:fldChar w:fldCharType="separate"/>
    </w:r>
    <w:r>
      <w:rPr>
        <w:noProof/>
      </w:rPr>
      <w:t>1</w:t>
    </w:r>
    <w:r>
      <w:fldChar w:fldCharType="end"/>
    </w:r>
    <w:r>
      <w:t xml:space="preserve"> </w:t>
    </w:r>
  </w:p>
  <w:p w14:paraId="297B5932" w14:textId="77777777" w:rsidR="00283BC8" w:rsidRDefault="00283BC8" w:rsidP="00BE24FB">
    <w:pPr>
      <w:pStyle w:val="a3"/>
      <w:spacing w:before="7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6AA80" w14:textId="77777777" w:rsidR="00283BC8" w:rsidRDefault="00283BC8">
    <w:pPr>
      <w:pStyle w:val="a3"/>
      <w:spacing w:before="7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2FF0C" w14:textId="77777777" w:rsidR="00E35C84" w:rsidRDefault="00E35C84" w:rsidP="001D1611">
      <w:pPr>
        <w:spacing w:before="72"/>
      </w:pPr>
      <w:r>
        <w:separator/>
      </w:r>
    </w:p>
  </w:footnote>
  <w:footnote w:type="continuationSeparator" w:id="0">
    <w:p w14:paraId="785F195F" w14:textId="77777777" w:rsidR="00E35C84" w:rsidRDefault="00E35C84" w:rsidP="001D1611">
      <w:pPr>
        <w:spacing w:before="7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C4CD1" w14:textId="77777777" w:rsidR="00283BC8" w:rsidRDefault="00283BC8">
    <w:pPr>
      <w:pStyle w:val="a8"/>
      <w:spacing w:before="7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C0D57" w14:textId="37B69265" w:rsidR="00283BC8" w:rsidRDefault="00283BC8" w:rsidP="00BE24FB">
    <w:pPr>
      <w:pStyle w:val="a8"/>
      <w:spacing w:before="7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8BE52" w14:textId="77777777" w:rsidR="00283BC8" w:rsidRDefault="00283BC8">
    <w:pPr>
      <w:pStyle w:val="a8"/>
      <w:spacing w:before="7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135CD"/>
    <w:multiLevelType w:val="hybridMultilevel"/>
    <w:tmpl w:val="58320746"/>
    <w:lvl w:ilvl="0" w:tplc="AB00BC2A">
      <w:numFmt w:val="bullet"/>
      <w:suff w:val="space"/>
      <w:lvlText w:val="・"/>
      <w:lvlJc w:val="left"/>
      <w:pPr>
        <w:ind w:left="2155" w:hanging="1531"/>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1" w15:restartNumberingAfterBreak="0">
    <w:nsid w:val="061E4C30"/>
    <w:multiLevelType w:val="hybridMultilevel"/>
    <w:tmpl w:val="22D6BA1E"/>
    <w:lvl w:ilvl="0" w:tplc="45122E78">
      <w:numFmt w:val="bullet"/>
      <w:suff w:val="space"/>
      <w:lvlText w:val="・"/>
      <w:lvlJc w:val="left"/>
      <w:pPr>
        <w:ind w:left="1134" w:hanging="1134"/>
      </w:pPr>
      <w:rPr>
        <w:rFonts w:ascii="ＭＳ 明朝" w:eastAsia="ＭＳ 明朝" w:hAnsi="ＭＳ 明朝" w:cs="Times New Roman" w:hint="eastAsia"/>
      </w:rPr>
    </w:lvl>
    <w:lvl w:ilvl="1" w:tplc="0409000B">
      <w:start w:val="1"/>
      <w:numFmt w:val="bullet"/>
      <w:lvlText w:val=""/>
      <w:lvlJc w:val="left"/>
      <w:pPr>
        <w:ind w:left="1180" w:hanging="420"/>
      </w:pPr>
      <w:rPr>
        <w:rFonts w:ascii="Wingdings" w:hAnsi="Wingdings" w:hint="default"/>
      </w:rPr>
    </w:lvl>
    <w:lvl w:ilvl="2" w:tplc="0409000D" w:tentative="1">
      <w:start w:val="1"/>
      <w:numFmt w:val="bullet"/>
      <w:lvlText w:val=""/>
      <w:lvlJc w:val="left"/>
      <w:pPr>
        <w:ind w:left="1600" w:hanging="420"/>
      </w:pPr>
      <w:rPr>
        <w:rFonts w:ascii="Wingdings" w:hAnsi="Wingdings" w:hint="default"/>
      </w:rPr>
    </w:lvl>
    <w:lvl w:ilvl="3" w:tplc="04090001" w:tentative="1">
      <w:start w:val="1"/>
      <w:numFmt w:val="bullet"/>
      <w:lvlText w:val=""/>
      <w:lvlJc w:val="left"/>
      <w:pPr>
        <w:ind w:left="2020" w:hanging="420"/>
      </w:pPr>
      <w:rPr>
        <w:rFonts w:ascii="Wingdings" w:hAnsi="Wingdings" w:hint="default"/>
      </w:rPr>
    </w:lvl>
    <w:lvl w:ilvl="4" w:tplc="0409000B" w:tentative="1">
      <w:start w:val="1"/>
      <w:numFmt w:val="bullet"/>
      <w:lvlText w:val=""/>
      <w:lvlJc w:val="left"/>
      <w:pPr>
        <w:ind w:left="2440" w:hanging="420"/>
      </w:pPr>
      <w:rPr>
        <w:rFonts w:ascii="Wingdings" w:hAnsi="Wingdings" w:hint="default"/>
      </w:rPr>
    </w:lvl>
    <w:lvl w:ilvl="5" w:tplc="0409000D" w:tentative="1">
      <w:start w:val="1"/>
      <w:numFmt w:val="bullet"/>
      <w:lvlText w:val=""/>
      <w:lvlJc w:val="left"/>
      <w:pPr>
        <w:ind w:left="2860" w:hanging="420"/>
      </w:pPr>
      <w:rPr>
        <w:rFonts w:ascii="Wingdings" w:hAnsi="Wingdings" w:hint="default"/>
      </w:rPr>
    </w:lvl>
    <w:lvl w:ilvl="6" w:tplc="04090001" w:tentative="1">
      <w:start w:val="1"/>
      <w:numFmt w:val="bullet"/>
      <w:lvlText w:val=""/>
      <w:lvlJc w:val="left"/>
      <w:pPr>
        <w:ind w:left="3280" w:hanging="420"/>
      </w:pPr>
      <w:rPr>
        <w:rFonts w:ascii="Wingdings" w:hAnsi="Wingdings" w:hint="default"/>
      </w:rPr>
    </w:lvl>
    <w:lvl w:ilvl="7" w:tplc="0409000B" w:tentative="1">
      <w:start w:val="1"/>
      <w:numFmt w:val="bullet"/>
      <w:lvlText w:val=""/>
      <w:lvlJc w:val="left"/>
      <w:pPr>
        <w:ind w:left="3700" w:hanging="420"/>
      </w:pPr>
      <w:rPr>
        <w:rFonts w:ascii="Wingdings" w:hAnsi="Wingdings" w:hint="default"/>
      </w:rPr>
    </w:lvl>
    <w:lvl w:ilvl="8" w:tplc="0409000D" w:tentative="1">
      <w:start w:val="1"/>
      <w:numFmt w:val="bullet"/>
      <w:lvlText w:val=""/>
      <w:lvlJc w:val="left"/>
      <w:pPr>
        <w:ind w:left="4120" w:hanging="420"/>
      </w:pPr>
      <w:rPr>
        <w:rFonts w:ascii="Wingdings" w:hAnsi="Wingdings" w:hint="default"/>
      </w:rPr>
    </w:lvl>
  </w:abstractNum>
  <w:abstractNum w:abstractNumId="2" w15:restartNumberingAfterBreak="0">
    <w:nsid w:val="0C572628"/>
    <w:multiLevelType w:val="hybridMultilevel"/>
    <w:tmpl w:val="EA5C4A18"/>
    <w:lvl w:ilvl="0" w:tplc="0FB85F94">
      <w:numFmt w:val="bullet"/>
      <w:suff w:val="space"/>
      <w:lvlText w:val="・"/>
      <w:lvlJc w:val="left"/>
      <w:pPr>
        <w:ind w:left="1871" w:hanging="1361"/>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3" w15:restartNumberingAfterBreak="0">
    <w:nsid w:val="0DA357CA"/>
    <w:multiLevelType w:val="hybridMultilevel"/>
    <w:tmpl w:val="B98A56EC"/>
    <w:lvl w:ilvl="0" w:tplc="C70E01A6">
      <w:start w:val="1"/>
      <w:numFmt w:val="lowerLetter"/>
      <w:suff w:val="space"/>
      <w:lvlText w:val="%1)"/>
      <w:lvlJc w:val="left"/>
      <w:pPr>
        <w:ind w:left="454" w:hanging="227"/>
      </w:pPr>
      <w:rPr>
        <w:rFonts w:hint="eastAsia"/>
      </w:rPr>
    </w:lvl>
    <w:lvl w:ilvl="1" w:tplc="0409000B">
      <w:start w:val="1"/>
      <w:numFmt w:val="bullet"/>
      <w:lvlText w:val=""/>
      <w:lvlJc w:val="left"/>
      <w:pPr>
        <w:ind w:left="1180" w:hanging="420"/>
      </w:pPr>
      <w:rPr>
        <w:rFonts w:ascii="Wingdings" w:hAnsi="Wingdings" w:hint="default"/>
      </w:rPr>
    </w:lvl>
    <w:lvl w:ilvl="2" w:tplc="0409000D" w:tentative="1">
      <w:start w:val="1"/>
      <w:numFmt w:val="bullet"/>
      <w:lvlText w:val=""/>
      <w:lvlJc w:val="left"/>
      <w:pPr>
        <w:ind w:left="1600" w:hanging="420"/>
      </w:pPr>
      <w:rPr>
        <w:rFonts w:ascii="Wingdings" w:hAnsi="Wingdings" w:hint="default"/>
      </w:rPr>
    </w:lvl>
    <w:lvl w:ilvl="3" w:tplc="04090001" w:tentative="1">
      <w:start w:val="1"/>
      <w:numFmt w:val="bullet"/>
      <w:lvlText w:val=""/>
      <w:lvlJc w:val="left"/>
      <w:pPr>
        <w:ind w:left="2020" w:hanging="420"/>
      </w:pPr>
      <w:rPr>
        <w:rFonts w:ascii="Wingdings" w:hAnsi="Wingdings" w:hint="default"/>
      </w:rPr>
    </w:lvl>
    <w:lvl w:ilvl="4" w:tplc="0409000B" w:tentative="1">
      <w:start w:val="1"/>
      <w:numFmt w:val="bullet"/>
      <w:lvlText w:val=""/>
      <w:lvlJc w:val="left"/>
      <w:pPr>
        <w:ind w:left="2440" w:hanging="420"/>
      </w:pPr>
      <w:rPr>
        <w:rFonts w:ascii="Wingdings" w:hAnsi="Wingdings" w:hint="default"/>
      </w:rPr>
    </w:lvl>
    <w:lvl w:ilvl="5" w:tplc="0409000D" w:tentative="1">
      <w:start w:val="1"/>
      <w:numFmt w:val="bullet"/>
      <w:lvlText w:val=""/>
      <w:lvlJc w:val="left"/>
      <w:pPr>
        <w:ind w:left="2860" w:hanging="420"/>
      </w:pPr>
      <w:rPr>
        <w:rFonts w:ascii="Wingdings" w:hAnsi="Wingdings" w:hint="default"/>
      </w:rPr>
    </w:lvl>
    <w:lvl w:ilvl="6" w:tplc="04090001" w:tentative="1">
      <w:start w:val="1"/>
      <w:numFmt w:val="bullet"/>
      <w:lvlText w:val=""/>
      <w:lvlJc w:val="left"/>
      <w:pPr>
        <w:ind w:left="3280" w:hanging="420"/>
      </w:pPr>
      <w:rPr>
        <w:rFonts w:ascii="Wingdings" w:hAnsi="Wingdings" w:hint="default"/>
      </w:rPr>
    </w:lvl>
    <w:lvl w:ilvl="7" w:tplc="0409000B" w:tentative="1">
      <w:start w:val="1"/>
      <w:numFmt w:val="bullet"/>
      <w:lvlText w:val=""/>
      <w:lvlJc w:val="left"/>
      <w:pPr>
        <w:ind w:left="3700" w:hanging="420"/>
      </w:pPr>
      <w:rPr>
        <w:rFonts w:ascii="Wingdings" w:hAnsi="Wingdings" w:hint="default"/>
      </w:rPr>
    </w:lvl>
    <w:lvl w:ilvl="8" w:tplc="0409000D" w:tentative="1">
      <w:start w:val="1"/>
      <w:numFmt w:val="bullet"/>
      <w:lvlText w:val=""/>
      <w:lvlJc w:val="left"/>
      <w:pPr>
        <w:ind w:left="4120" w:hanging="420"/>
      </w:pPr>
      <w:rPr>
        <w:rFonts w:ascii="Wingdings" w:hAnsi="Wingdings" w:hint="default"/>
      </w:rPr>
    </w:lvl>
  </w:abstractNum>
  <w:abstractNum w:abstractNumId="4" w15:restartNumberingAfterBreak="0">
    <w:nsid w:val="15365B44"/>
    <w:multiLevelType w:val="hybridMultilevel"/>
    <w:tmpl w:val="38162F98"/>
    <w:lvl w:ilvl="0" w:tplc="CB145040">
      <w:numFmt w:val="bullet"/>
      <w:suff w:val="space"/>
      <w:lvlText w:val="・"/>
      <w:lvlJc w:val="left"/>
      <w:pPr>
        <w:ind w:left="1134" w:hanging="510"/>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5" w15:restartNumberingAfterBreak="0">
    <w:nsid w:val="36C02B8C"/>
    <w:multiLevelType w:val="hybridMultilevel"/>
    <w:tmpl w:val="9F3064EA"/>
    <w:lvl w:ilvl="0" w:tplc="F95270DE">
      <w:numFmt w:val="bullet"/>
      <w:suff w:val="space"/>
      <w:lvlText w:val="・"/>
      <w:lvlJc w:val="left"/>
      <w:pPr>
        <w:ind w:left="454" w:hanging="227"/>
      </w:pPr>
      <w:rPr>
        <w:rFonts w:ascii="ＭＳ 明朝" w:eastAsia="ＭＳ 明朝" w:hAnsi="ＭＳ 明朝" w:cs="Times New Roman" w:hint="eastAsia"/>
      </w:rPr>
    </w:lvl>
    <w:lvl w:ilvl="1" w:tplc="0409000B">
      <w:start w:val="1"/>
      <w:numFmt w:val="bullet"/>
      <w:lvlText w:val=""/>
      <w:lvlJc w:val="left"/>
      <w:pPr>
        <w:ind w:left="1180" w:hanging="420"/>
      </w:pPr>
      <w:rPr>
        <w:rFonts w:ascii="Wingdings" w:hAnsi="Wingdings" w:hint="default"/>
      </w:rPr>
    </w:lvl>
    <w:lvl w:ilvl="2" w:tplc="0409000D" w:tentative="1">
      <w:start w:val="1"/>
      <w:numFmt w:val="bullet"/>
      <w:lvlText w:val=""/>
      <w:lvlJc w:val="left"/>
      <w:pPr>
        <w:ind w:left="1600" w:hanging="420"/>
      </w:pPr>
      <w:rPr>
        <w:rFonts w:ascii="Wingdings" w:hAnsi="Wingdings" w:hint="default"/>
      </w:rPr>
    </w:lvl>
    <w:lvl w:ilvl="3" w:tplc="04090001" w:tentative="1">
      <w:start w:val="1"/>
      <w:numFmt w:val="bullet"/>
      <w:lvlText w:val=""/>
      <w:lvlJc w:val="left"/>
      <w:pPr>
        <w:ind w:left="2020" w:hanging="420"/>
      </w:pPr>
      <w:rPr>
        <w:rFonts w:ascii="Wingdings" w:hAnsi="Wingdings" w:hint="default"/>
      </w:rPr>
    </w:lvl>
    <w:lvl w:ilvl="4" w:tplc="0409000B" w:tentative="1">
      <w:start w:val="1"/>
      <w:numFmt w:val="bullet"/>
      <w:lvlText w:val=""/>
      <w:lvlJc w:val="left"/>
      <w:pPr>
        <w:ind w:left="2440" w:hanging="420"/>
      </w:pPr>
      <w:rPr>
        <w:rFonts w:ascii="Wingdings" w:hAnsi="Wingdings" w:hint="default"/>
      </w:rPr>
    </w:lvl>
    <w:lvl w:ilvl="5" w:tplc="0409000D" w:tentative="1">
      <w:start w:val="1"/>
      <w:numFmt w:val="bullet"/>
      <w:lvlText w:val=""/>
      <w:lvlJc w:val="left"/>
      <w:pPr>
        <w:ind w:left="2860" w:hanging="420"/>
      </w:pPr>
      <w:rPr>
        <w:rFonts w:ascii="Wingdings" w:hAnsi="Wingdings" w:hint="default"/>
      </w:rPr>
    </w:lvl>
    <w:lvl w:ilvl="6" w:tplc="04090001" w:tentative="1">
      <w:start w:val="1"/>
      <w:numFmt w:val="bullet"/>
      <w:lvlText w:val=""/>
      <w:lvlJc w:val="left"/>
      <w:pPr>
        <w:ind w:left="3280" w:hanging="420"/>
      </w:pPr>
      <w:rPr>
        <w:rFonts w:ascii="Wingdings" w:hAnsi="Wingdings" w:hint="default"/>
      </w:rPr>
    </w:lvl>
    <w:lvl w:ilvl="7" w:tplc="0409000B" w:tentative="1">
      <w:start w:val="1"/>
      <w:numFmt w:val="bullet"/>
      <w:lvlText w:val=""/>
      <w:lvlJc w:val="left"/>
      <w:pPr>
        <w:ind w:left="3700" w:hanging="420"/>
      </w:pPr>
      <w:rPr>
        <w:rFonts w:ascii="Wingdings" w:hAnsi="Wingdings" w:hint="default"/>
      </w:rPr>
    </w:lvl>
    <w:lvl w:ilvl="8" w:tplc="0409000D" w:tentative="1">
      <w:start w:val="1"/>
      <w:numFmt w:val="bullet"/>
      <w:lvlText w:val=""/>
      <w:lvlJc w:val="left"/>
      <w:pPr>
        <w:ind w:left="4120" w:hanging="420"/>
      </w:pPr>
      <w:rPr>
        <w:rFonts w:ascii="Wingdings" w:hAnsi="Wingdings" w:hint="default"/>
      </w:rPr>
    </w:lvl>
  </w:abstractNum>
  <w:abstractNum w:abstractNumId="6" w15:restartNumberingAfterBreak="0">
    <w:nsid w:val="36C906CF"/>
    <w:multiLevelType w:val="hybridMultilevel"/>
    <w:tmpl w:val="86DAE178"/>
    <w:lvl w:ilvl="0" w:tplc="A364E46A">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7" w15:restartNumberingAfterBreak="0">
    <w:nsid w:val="3999562F"/>
    <w:multiLevelType w:val="hybridMultilevel"/>
    <w:tmpl w:val="27682446"/>
    <w:lvl w:ilvl="0" w:tplc="D1F64174">
      <w:numFmt w:val="bullet"/>
      <w:suff w:val="space"/>
      <w:lvlText w:val="・"/>
      <w:lvlJc w:val="left"/>
      <w:pPr>
        <w:ind w:left="1871" w:hanging="1531"/>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8" w15:restartNumberingAfterBreak="0">
    <w:nsid w:val="407210CB"/>
    <w:multiLevelType w:val="hybridMultilevel"/>
    <w:tmpl w:val="FACCE9E6"/>
    <w:lvl w:ilvl="0" w:tplc="430C7784">
      <w:numFmt w:val="bullet"/>
      <w:suff w:val="space"/>
      <w:lvlText w:val="・"/>
      <w:lvlJc w:val="left"/>
      <w:pPr>
        <w:ind w:left="1814" w:hanging="1474"/>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9" w15:restartNumberingAfterBreak="0">
    <w:nsid w:val="433C1ADA"/>
    <w:multiLevelType w:val="hybridMultilevel"/>
    <w:tmpl w:val="B2CA6018"/>
    <w:lvl w:ilvl="0" w:tplc="6D002166">
      <w:numFmt w:val="bullet"/>
      <w:suff w:val="space"/>
      <w:lvlText w:val="・"/>
      <w:lvlJc w:val="left"/>
      <w:pPr>
        <w:ind w:left="907" w:hanging="283"/>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10" w15:restartNumberingAfterBreak="0">
    <w:nsid w:val="48907DF5"/>
    <w:multiLevelType w:val="hybridMultilevel"/>
    <w:tmpl w:val="CE7E6DAC"/>
    <w:lvl w:ilvl="0" w:tplc="32568DD4">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C916E93"/>
    <w:multiLevelType w:val="hybridMultilevel"/>
    <w:tmpl w:val="947494C0"/>
    <w:lvl w:ilvl="0" w:tplc="99AC03BC">
      <w:numFmt w:val="bullet"/>
      <w:lvlText w:val="・"/>
      <w:lvlJc w:val="left"/>
      <w:pPr>
        <w:ind w:left="984" w:hanging="360"/>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12" w15:restartNumberingAfterBreak="0">
    <w:nsid w:val="5CBE2AEF"/>
    <w:multiLevelType w:val="hybridMultilevel"/>
    <w:tmpl w:val="838C38E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3FF7535"/>
    <w:multiLevelType w:val="hybridMultilevel"/>
    <w:tmpl w:val="78FA971C"/>
    <w:lvl w:ilvl="0" w:tplc="38E29EA6">
      <w:numFmt w:val="bullet"/>
      <w:suff w:val="space"/>
      <w:lvlText w:val="・"/>
      <w:lvlJc w:val="left"/>
      <w:pPr>
        <w:ind w:left="1701" w:hanging="1077"/>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14" w15:restartNumberingAfterBreak="0">
    <w:nsid w:val="67A6257B"/>
    <w:multiLevelType w:val="hybridMultilevel"/>
    <w:tmpl w:val="4A48383A"/>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A311A64"/>
    <w:multiLevelType w:val="hybridMultilevel"/>
    <w:tmpl w:val="67384A52"/>
    <w:lvl w:ilvl="0" w:tplc="83D4ED64">
      <w:numFmt w:val="bullet"/>
      <w:suff w:val="space"/>
      <w:lvlText w:val="・"/>
      <w:lvlJc w:val="left"/>
      <w:pPr>
        <w:ind w:left="2268" w:hanging="1644"/>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16" w15:restartNumberingAfterBreak="0">
    <w:nsid w:val="6D4E10FA"/>
    <w:multiLevelType w:val="hybridMultilevel"/>
    <w:tmpl w:val="FA10BD10"/>
    <w:lvl w:ilvl="0" w:tplc="C8EC96BA">
      <w:start w:val="1"/>
      <w:numFmt w:val="decimal"/>
      <w:lvlText w:val="1-%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38168BE"/>
    <w:multiLevelType w:val="hybridMultilevel"/>
    <w:tmpl w:val="096E2624"/>
    <w:lvl w:ilvl="0" w:tplc="D69CA26E">
      <w:numFmt w:val="bullet"/>
      <w:suff w:val="space"/>
      <w:lvlText w:val="・"/>
      <w:lvlJc w:val="left"/>
      <w:pPr>
        <w:ind w:left="1134" w:hanging="794"/>
      </w:pPr>
      <w:rPr>
        <w:rFonts w:ascii="ＭＳ 明朝" w:eastAsia="ＭＳ 明朝" w:hAnsi="ＭＳ 明朝" w:cs="Times New Roman" w:hint="eastAsia"/>
      </w:rPr>
    </w:lvl>
    <w:lvl w:ilvl="1" w:tplc="0409000B">
      <w:start w:val="1"/>
      <w:numFmt w:val="bullet"/>
      <w:lvlText w:val=""/>
      <w:lvlJc w:val="left"/>
      <w:pPr>
        <w:ind w:left="1180" w:hanging="420"/>
      </w:pPr>
      <w:rPr>
        <w:rFonts w:ascii="Wingdings" w:hAnsi="Wingdings" w:hint="default"/>
      </w:rPr>
    </w:lvl>
    <w:lvl w:ilvl="2" w:tplc="0409000D" w:tentative="1">
      <w:start w:val="1"/>
      <w:numFmt w:val="bullet"/>
      <w:lvlText w:val=""/>
      <w:lvlJc w:val="left"/>
      <w:pPr>
        <w:ind w:left="1600" w:hanging="420"/>
      </w:pPr>
      <w:rPr>
        <w:rFonts w:ascii="Wingdings" w:hAnsi="Wingdings" w:hint="default"/>
      </w:rPr>
    </w:lvl>
    <w:lvl w:ilvl="3" w:tplc="04090001" w:tentative="1">
      <w:start w:val="1"/>
      <w:numFmt w:val="bullet"/>
      <w:lvlText w:val=""/>
      <w:lvlJc w:val="left"/>
      <w:pPr>
        <w:ind w:left="2020" w:hanging="420"/>
      </w:pPr>
      <w:rPr>
        <w:rFonts w:ascii="Wingdings" w:hAnsi="Wingdings" w:hint="default"/>
      </w:rPr>
    </w:lvl>
    <w:lvl w:ilvl="4" w:tplc="0409000B" w:tentative="1">
      <w:start w:val="1"/>
      <w:numFmt w:val="bullet"/>
      <w:lvlText w:val=""/>
      <w:lvlJc w:val="left"/>
      <w:pPr>
        <w:ind w:left="2440" w:hanging="420"/>
      </w:pPr>
      <w:rPr>
        <w:rFonts w:ascii="Wingdings" w:hAnsi="Wingdings" w:hint="default"/>
      </w:rPr>
    </w:lvl>
    <w:lvl w:ilvl="5" w:tplc="0409000D" w:tentative="1">
      <w:start w:val="1"/>
      <w:numFmt w:val="bullet"/>
      <w:lvlText w:val=""/>
      <w:lvlJc w:val="left"/>
      <w:pPr>
        <w:ind w:left="2860" w:hanging="420"/>
      </w:pPr>
      <w:rPr>
        <w:rFonts w:ascii="Wingdings" w:hAnsi="Wingdings" w:hint="default"/>
      </w:rPr>
    </w:lvl>
    <w:lvl w:ilvl="6" w:tplc="04090001" w:tentative="1">
      <w:start w:val="1"/>
      <w:numFmt w:val="bullet"/>
      <w:lvlText w:val=""/>
      <w:lvlJc w:val="left"/>
      <w:pPr>
        <w:ind w:left="3280" w:hanging="420"/>
      </w:pPr>
      <w:rPr>
        <w:rFonts w:ascii="Wingdings" w:hAnsi="Wingdings" w:hint="default"/>
      </w:rPr>
    </w:lvl>
    <w:lvl w:ilvl="7" w:tplc="0409000B" w:tentative="1">
      <w:start w:val="1"/>
      <w:numFmt w:val="bullet"/>
      <w:lvlText w:val=""/>
      <w:lvlJc w:val="left"/>
      <w:pPr>
        <w:ind w:left="3700" w:hanging="420"/>
      </w:pPr>
      <w:rPr>
        <w:rFonts w:ascii="Wingdings" w:hAnsi="Wingdings" w:hint="default"/>
      </w:rPr>
    </w:lvl>
    <w:lvl w:ilvl="8" w:tplc="0409000D" w:tentative="1">
      <w:start w:val="1"/>
      <w:numFmt w:val="bullet"/>
      <w:lvlText w:val=""/>
      <w:lvlJc w:val="left"/>
      <w:pPr>
        <w:ind w:left="4120" w:hanging="420"/>
      </w:pPr>
      <w:rPr>
        <w:rFonts w:ascii="Wingdings" w:hAnsi="Wingdings" w:hint="default"/>
      </w:rPr>
    </w:lvl>
  </w:abstractNum>
  <w:abstractNum w:abstractNumId="18" w15:restartNumberingAfterBreak="0">
    <w:nsid w:val="7C326728"/>
    <w:multiLevelType w:val="hybridMultilevel"/>
    <w:tmpl w:val="59DA67D6"/>
    <w:lvl w:ilvl="0" w:tplc="D1F64174">
      <w:numFmt w:val="bullet"/>
      <w:lvlText w:val="・"/>
      <w:lvlJc w:val="left"/>
      <w:pPr>
        <w:ind w:left="760" w:hanging="420"/>
      </w:pPr>
      <w:rPr>
        <w:rFonts w:ascii="ＭＳ 明朝" w:eastAsia="ＭＳ 明朝" w:hAnsi="ＭＳ 明朝" w:cs="Times New Roman" w:hint="eastAsia"/>
      </w:rPr>
    </w:lvl>
    <w:lvl w:ilvl="1" w:tplc="0409000B">
      <w:start w:val="1"/>
      <w:numFmt w:val="bullet"/>
      <w:lvlText w:val=""/>
      <w:lvlJc w:val="left"/>
      <w:pPr>
        <w:ind w:left="1180" w:hanging="420"/>
      </w:pPr>
      <w:rPr>
        <w:rFonts w:ascii="Wingdings" w:hAnsi="Wingdings" w:hint="default"/>
      </w:rPr>
    </w:lvl>
    <w:lvl w:ilvl="2" w:tplc="0409000D" w:tentative="1">
      <w:start w:val="1"/>
      <w:numFmt w:val="bullet"/>
      <w:lvlText w:val=""/>
      <w:lvlJc w:val="left"/>
      <w:pPr>
        <w:ind w:left="1600" w:hanging="420"/>
      </w:pPr>
      <w:rPr>
        <w:rFonts w:ascii="Wingdings" w:hAnsi="Wingdings" w:hint="default"/>
      </w:rPr>
    </w:lvl>
    <w:lvl w:ilvl="3" w:tplc="04090001" w:tentative="1">
      <w:start w:val="1"/>
      <w:numFmt w:val="bullet"/>
      <w:lvlText w:val=""/>
      <w:lvlJc w:val="left"/>
      <w:pPr>
        <w:ind w:left="2020" w:hanging="420"/>
      </w:pPr>
      <w:rPr>
        <w:rFonts w:ascii="Wingdings" w:hAnsi="Wingdings" w:hint="default"/>
      </w:rPr>
    </w:lvl>
    <w:lvl w:ilvl="4" w:tplc="0409000B" w:tentative="1">
      <w:start w:val="1"/>
      <w:numFmt w:val="bullet"/>
      <w:lvlText w:val=""/>
      <w:lvlJc w:val="left"/>
      <w:pPr>
        <w:ind w:left="2440" w:hanging="420"/>
      </w:pPr>
      <w:rPr>
        <w:rFonts w:ascii="Wingdings" w:hAnsi="Wingdings" w:hint="default"/>
      </w:rPr>
    </w:lvl>
    <w:lvl w:ilvl="5" w:tplc="0409000D" w:tentative="1">
      <w:start w:val="1"/>
      <w:numFmt w:val="bullet"/>
      <w:lvlText w:val=""/>
      <w:lvlJc w:val="left"/>
      <w:pPr>
        <w:ind w:left="2860" w:hanging="420"/>
      </w:pPr>
      <w:rPr>
        <w:rFonts w:ascii="Wingdings" w:hAnsi="Wingdings" w:hint="default"/>
      </w:rPr>
    </w:lvl>
    <w:lvl w:ilvl="6" w:tplc="04090001" w:tentative="1">
      <w:start w:val="1"/>
      <w:numFmt w:val="bullet"/>
      <w:lvlText w:val=""/>
      <w:lvlJc w:val="left"/>
      <w:pPr>
        <w:ind w:left="3280" w:hanging="420"/>
      </w:pPr>
      <w:rPr>
        <w:rFonts w:ascii="Wingdings" w:hAnsi="Wingdings" w:hint="default"/>
      </w:rPr>
    </w:lvl>
    <w:lvl w:ilvl="7" w:tplc="0409000B" w:tentative="1">
      <w:start w:val="1"/>
      <w:numFmt w:val="bullet"/>
      <w:lvlText w:val=""/>
      <w:lvlJc w:val="left"/>
      <w:pPr>
        <w:ind w:left="3700" w:hanging="420"/>
      </w:pPr>
      <w:rPr>
        <w:rFonts w:ascii="Wingdings" w:hAnsi="Wingdings" w:hint="default"/>
      </w:rPr>
    </w:lvl>
    <w:lvl w:ilvl="8" w:tplc="0409000D" w:tentative="1">
      <w:start w:val="1"/>
      <w:numFmt w:val="bullet"/>
      <w:lvlText w:val=""/>
      <w:lvlJc w:val="left"/>
      <w:pPr>
        <w:ind w:left="4120" w:hanging="420"/>
      </w:pPr>
      <w:rPr>
        <w:rFonts w:ascii="Wingdings" w:hAnsi="Wingdings" w:hint="default"/>
      </w:rPr>
    </w:lvl>
  </w:abstractNum>
  <w:abstractNum w:abstractNumId="19" w15:restartNumberingAfterBreak="0">
    <w:nsid w:val="7E1002A3"/>
    <w:multiLevelType w:val="multilevel"/>
    <w:tmpl w:val="E3946538"/>
    <w:lvl w:ilvl="0">
      <w:start w:val="1"/>
      <w:numFmt w:val="decimal"/>
      <w:pStyle w:val="1"/>
      <w:suff w:val="nothing"/>
      <w:lvlText w:val="%1．"/>
      <w:lvlJc w:val="left"/>
      <w:pPr>
        <w:ind w:left="624" w:hanging="624"/>
      </w:pPr>
      <w:rPr>
        <w:rFonts w:ascii="HGPｺﾞｼｯｸE" w:eastAsia="HGPｺﾞｼｯｸE" w:hint="eastAsia"/>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suff w:val="space"/>
      <w:lvlText w:val="%1-%2."/>
      <w:lvlJc w:val="left"/>
      <w:pPr>
        <w:ind w:left="1260" w:hanging="1260"/>
      </w:pPr>
      <w:rPr>
        <w:rFonts w:ascii="HGPｺﾞｼｯｸE" w:eastAsia="HGPｺﾞｼｯｸE" w:hint="eastAsia"/>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nothing"/>
      <w:lvlText w:val="（%3）"/>
      <w:lvlJc w:val="left"/>
      <w:pPr>
        <w:ind w:left="1680" w:hanging="1510"/>
      </w:pPr>
      <w:rPr>
        <w:rFonts w:ascii="HGPｺﾞｼｯｸE" w:eastAsia="HGPｺﾞｼｯｸE" w:hint="eastAsia"/>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EnclosedCircle"/>
      <w:pStyle w:val="4"/>
      <w:suff w:val="space"/>
      <w:lvlText w:val="%4"/>
      <w:lvlJc w:val="left"/>
      <w:pPr>
        <w:ind w:left="2100" w:hanging="1590"/>
      </w:pPr>
      <w:rPr>
        <w:rFonts w:hint="eastAsia"/>
      </w:rPr>
    </w:lvl>
    <w:lvl w:ilvl="4">
      <w:start w:val="1"/>
      <w:numFmt w:val="iroha"/>
      <w:pStyle w:val="5"/>
      <w:suff w:val="space"/>
      <w:lvlText w:val="%5)"/>
      <w:lvlJc w:val="left"/>
      <w:pPr>
        <w:ind w:left="851" w:hanging="171"/>
      </w:pPr>
      <w:rPr>
        <w:rFonts w:ascii="ＭＳ 明朝" w:eastAsia="ＭＳ 明朝"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lvlText w:val="%6"/>
      <w:lvlJc w:val="left"/>
      <w:pPr>
        <w:ind w:left="2940" w:hanging="420"/>
      </w:pPr>
      <w:rPr>
        <w:rFonts w:hint="eastAsia"/>
      </w:rPr>
    </w:lvl>
    <w:lvl w:ilvl="6">
      <w:start w:val="1"/>
      <w:numFmt w:val="decimal"/>
      <w:lvlText w:val="%7."/>
      <w:lvlJc w:val="left"/>
      <w:pPr>
        <w:ind w:left="3360" w:hanging="420"/>
      </w:pPr>
      <w:rPr>
        <w:rFonts w:hint="eastAsia"/>
      </w:rPr>
    </w:lvl>
    <w:lvl w:ilvl="7">
      <w:start w:val="1"/>
      <w:numFmt w:val="aiueoFullWidth"/>
      <w:lvlText w:val="(%8)"/>
      <w:lvlJc w:val="left"/>
      <w:pPr>
        <w:ind w:left="3780" w:hanging="420"/>
      </w:pPr>
      <w:rPr>
        <w:rFonts w:hint="eastAsia"/>
      </w:rPr>
    </w:lvl>
    <w:lvl w:ilvl="8">
      <w:start w:val="1"/>
      <w:numFmt w:val="decimalEnclosedCircle"/>
      <w:lvlText w:val="%9"/>
      <w:lvlJc w:val="left"/>
      <w:pPr>
        <w:ind w:left="4200" w:hanging="420"/>
      </w:pPr>
      <w:rPr>
        <w:rFonts w:hint="eastAsia"/>
      </w:rPr>
    </w:lvl>
  </w:abstractNum>
  <w:num w:numId="1">
    <w:abstractNumId w:val="10"/>
  </w:num>
  <w:num w:numId="2">
    <w:abstractNumId w:val="16"/>
  </w:num>
  <w:num w:numId="3">
    <w:abstractNumId w:val="6"/>
  </w:num>
  <w:num w:numId="4">
    <w:abstractNumId w:val="19"/>
  </w:num>
  <w:num w:numId="5">
    <w:abstractNumId w:val="19"/>
  </w:num>
  <w:num w:numId="6">
    <w:abstractNumId w:val="19"/>
  </w:num>
  <w:num w:numId="7">
    <w:abstractNumId w:val="19"/>
  </w:num>
  <w:num w:numId="8">
    <w:abstractNumId w:val="19"/>
  </w:num>
  <w:num w:numId="9">
    <w:abstractNumId w:val="19"/>
  </w:num>
  <w:num w:numId="10">
    <w:abstractNumId w:val="19"/>
  </w:num>
  <w:num w:numId="11">
    <w:abstractNumId w:val="19"/>
  </w:num>
  <w:num w:numId="12">
    <w:abstractNumId w:val="19"/>
  </w:num>
  <w:num w:numId="13">
    <w:abstractNumId w:val="19"/>
  </w:num>
  <w:num w:numId="14">
    <w:abstractNumId w:val="19"/>
  </w:num>
  <w:num w:numId="15">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1"/>
  </w:num>
  <w:num w:numId="22">
    <w:abstractNumId w:val="9"/>
  </w:num>
  <w:num w:numId="23">
    <w:abstractNumId w:val="4"/>
  </w:num>
  <w:num w:numId="24">
    <w:abstractNumId w:val="13"/>
  </w:num>
  <w:num w:numId="25">
    <w:abstractNumId w:val="15"/>
  </w:num>
  <w:num w:numId="26">
    <w:abstractNumId w:val="0"/>
  </w:num>
  <w:num w:numId="27">
    <w:abstractNumId w:val="8"/>
  </w:num>
  <w:num w:numId="28">
    <w:abstractNumId w:val="7"/>
  </w:num>
  <w:num w:numId="29">
    <w:abstractNumId w:val="2"/>
  </w:num>
  <w:num w:numId="30">
    <w:abstractNumId w:val="14"/>
  </w:num>
  <w:num w:numId="31">
    <w:abstractNumId w:val="18"/>
  </w:num>
  <w:num w:numId="32">
    <w:abstractNumId w:val="5"/>
  </w:num>
  <w:num w:numId="33">
    <w:abstractNumId w:val="17"/>
  </w:num>
  <w:num w:numId="34">
    <w:abstractNumId w:val="1"/>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bordersDoNotSurroundHeader/>
  <w:bordersDoNotSurroundFooter/>
  <w:proofState w:spelling="clean" w:grammar="dirty"/>
  <w:attachedTemplate r:id="rId1"/>
  <w:defaultTabStop w:val="840"/>
  <w:drawingGridHorizontalSpacing w:val="105"/>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611"/>
    <w:rsid w:val="00001928"/>
    <w:rsid w:val="000075D6"/>
    <w:rsid w:val="000106A2"/>
    <w:rsid w:val="00014C5E"/>
    <w:rsid w:val="0002382A"/>
    <w:rsid w:val="00031646"/>
    <w:rsid w:val="000433BF"/>
    <w:rsid w:val="000455E4"/>
    <w:rsid w:val="0005469F"/>
    <w:rsid w:val="0005487E"/>
    <w:rsid w:val="000567B1"/>
    <w:rsid w:val="00057371"/>
    <w:rsid w:val="000611B1"/>
    <w:rsid w:val="00063A49"/>
    <w:rsid w:val="00065616"/>
    <w:rsid w:val="00071FD8"/>
    <w:rsid w:val="00076738"/>
    <w:rsid w:val="00080107"/>
    <w:rsid w:val="00081B8C"/>
    <w:rsid w:val="00081D5A"/>
    <w:rsid w:val="00090F0E"/>
    <w:rsid w:val="00092C27"/>
    <w:rsid w:val="000943E7"/>
    <w:rsid w:val="000967AF"/>
    <w:rsid w:val="000A3642"/>
    <w:rsid w:val="000A39D6"/>
    <w:rsid w:val="000A3A1C"/>
    <w:rsid w:val="000A47D9"/>
    <w:rsid w:val="000A50DE"/>
    <w:rsid w:val="000A6E2E"/>
    <w:rsid w:val="000B487C"/>
    <w:rsid w:val="000B5EA2"/>
    <w:rsid w:val="000B79F9"/>
    <w:rsid w:val="000C21A3"/>
    <w:rsid w:val="000C4AB2"/>
    <w:rsid w:val="000C6D57"/>
    <w:rsid w:val="000D6946"/>
    <w:rsid w:val="000F0055"/>
    <w:rsid w:val="000F3C88"/>
    <w:rsid w:val="000F73A5"/>
    <w:rsid w:val="001007E8"/>
    <w:rsid w:val="00100976"/>
    <w:rsid w:val="00101D38"/>
    <w:rsid w:val="001069DF"/>
    <w:rsid w:val="00106F96"/>
    <w:rsid w:val="00113141"/>
    <w:rsid w:val="00113965"/>
    <w:rsid w:val="001154DE"/>
    <w:rsid w:val="00124B73"/>
    <w:rsid w:val="00125DFC"/>
    <w:rsid w:val="00133A5E"/>
    <w:rsid w:val="001357B1"/>
    <w:rsid w:val="00135F86"/>
    <w:rsid w:val="00136322"/>
    <w:rsid w:val="00136B8B"/>
    <w:rsid w:val="00137E8D"/>
    <w:rsid w:val="00141DD2"/>
    <w:rsid w:val="00142D71"/>
    <w:rsid w:val="001462A8"/>
    <w:rsid w:val="0015269B"/>
    <w:rsid w:val="00153553"/>
    <w:rsid w:val="00153CA2"/>
    <w:rsid w:val="001546A2"/>
    <w:rsid w:val="00163198"/>
    <w:rsid w:val="00164292"/>
    <w:rsid w:val="001729A1"/>
    <w:rsid w:val="001775F6"/>
    <w:rsid w:val="00181A18"/>
    <w:rsid w:val="0018335C"/>
    <w:rsid w:val="00191760"/>
    <w:rsid w:val="00195F18"/>
    <w:rsid w:val="001A0F45"/>
    <w:rsid w:val="001A3CA3"/>
    <w:rsid w:val="001A53E3"/>
    <w:rsid w:val="001A5F4D"/>
    <w:rsid w:val="001A665E"/>
    <w:rsid w:val="001B3503"/>
    <w:rsid w:val="001B73C8"/>
    <w:rsid w:val="001C0726"/>
    <w:rsid w:val="001C3C4A"/>
    <w:rsid w:val="001D1611"/>
    <w:rsid w:val="001D4A5D"/>
    <w:rsid w:val="001D7891"/>
    <w:rsid w:val="001E5351"/>
    <w:rsid w:val="001E616E"/>
    <w:rsid w:val="001F2DF1"/>
    <w:rsid w:val="001F676A"/>
    <w:rsid w:val="00200E80"/>
    <w:rsid w:val="002014DA"/>
    <w:rsid w:val="002031CC"/>
    <w:rsid w:val="00211071"/>
    <w:rsid w:val="00212C4C"/>
    <w:rsid w:val="002170B7"/>
    <w:rsid w:val="00220010"/>
    <w:rsid w:val="002262E1"/>
    <w:rsid w:val="00226834"/>
    <w:rsid w:val="00232B5A"/>
    <w:rsid w:val="00234D7C"/>
    <w:rsid w:val="00237DF5"/>
    <w:rsid w:val="00240272"/>
    <w:rsid w:val="00251371"/>
    <w:rsid w:val="00251C86"/>
    <w:rsid w:val="002537ED"/>
    <w:rsid w:val="00253F8B"/>
    <w:rsid w:val="00256503"/>
    <w:rsid w:val="002606EB"/>
    <w:rsid w:val="002653CA"/>
    <w:rsid w:val="00270B2C"/>
    <w:rsid w:val="0028127D"/>
    <w:rsid w:val="00282A13"/>
    <w:rsid w:val="00283719"/>
    <w:rsid w:val="00283BC8"/>
    <w:rsid w:val="00284069"/>
    <w:rsid w:val="002846C5"/>
    <w:rsid w:val="0028628D"/>
    <w:rsid w:val="00286666"/>
    <w:rsid w:val="00290FD9"/>
    <w:rsid w:val="00291D27"/>
    <w:rsid w:val="00292502"/>
    <w:rsid w:val="00296BD2"/>
    <w:rsid w:val="00297C7F"/>
    <w:rsid w:val="002A3F84"/>
    <w:rsid w:val="002A4DEC"/>
    <w:rsid w:val="002B0A20"/>
    <w:rsid w:val="002B39E0"/>
    <w:rsid w:val="002B4CE4"/>
    <w:rsid w:val="002B6ED2"/>
    <w:rsid w:val="002C3366"/>
    <w:rsid w:val="002D34C7"/>
    <w:rsid w:val="002D7E6D"/>
    <w:rsid w:val="002E1E38"/>
    <w:rsid w:val="002E39AE"/>
    <w:rsid w:val="002E42F4"/>
    <w:rsid w:val="002E733B"/>
    <w:rsid w:val="002F05D0"/>
    <w:rsid w:val="002F169F"/>
    <w:rsid w:val="002F2646"/>
    <w:rsid w:val="00302C73"/>
    <w:rsid w:val="00305573"/>
    <w:rsid w:val="00306C9D"/>
    <w:rsid w:val="00312080"/>
    <w:rsid w:val="00314088"/>
    <w:rsid w:val="00314BEC"/>
    <w:rsid w:val="003151B6"/>
    <w:rsid w:val="00325867"/>
    <w:rsid w:val="00341C60"/>
    <w:rsid w:val="003428D8"/>
    <w:rsid w:val="0034364F"/>
    <w:rsid w:val="003448EE"/>
    <w:rsid w:val="003460A0"/>
    <w:rsid w:val="00351BA2"/>
    <w:rsid w:val="00353479"/>
    <w:rsid w:val="00355855"/>
    <w:rsid w:val="00362CB3"/>
    <w:rsid w:val="00364E01"/>
    <w:rsid w:val="00367360"/>
    <w:rsid w:val="0036792E"/>
    <w:rsid w:val="00372BD8"/>
    <w:rsid w:val="003757DC"/>
    <w:rsid w:val="00375FAA"/>
    <w:rsid w:val="003804CB"/>
    <w:rsid w:val="00381922"/>
    <w:rsid w:val="00382869"/>
    <w:rsid w:val="0038316F"/>
    <w:rsid w:val="0039150F"/>
    <w:rsid w:val="00391CE6"/>
    <w:rsid w:val="0039342C"/>
    <w:rsid w:val="003A37CF"/>
    <w:rsid w:val="003A39F1"/>
    <w:rsid w:val="003A5EB3"/>
    <w:rsid w:val="003A5F89"/>
    <w:rsid w:val="003B1471"/>
    <w:rsid w:val="003B56CD"/>
    <w:rsid w:val="003B684A"/>
    <w:rsid w:val="003C3A16"/>
    <w:rsid w:val="003C45E7"/>
    <w:rsid w:val="003D1309"/>
    <w:rsid w:val="003D2C82"/>
    <w:rsid w:val="003D3137"/>
    <w:rsid w:val="003D6C5F"/>
    <w:rsid w:val="003E3D6F"/>
    <w:rsid w:val="003E6C04"/>
    <w:rsid w:val="003F591E"/>
    <w:rsid w:val="003F6039"/>
    <w:rsid w:val="003F6184"/>
    <w:rsid w:val="003F65CE"/>
    <w:rsid w:val="004014D4"/>
    <w:rsid w:val="00401F66"/>
    <w:rsid w:val="004068A6"/>
    <w:rsid w:val="004071EB"/>
    <w:rsid w:val="004107FC"/>
    <w:rsid w:val="004116EA"/>
    <w:rsid w:val="00411907"/>
    <w:rsid w:val="00413917"/>
    <w:rsid w:val="0041392E"/>
    <w:rsid w:val="00413E9B"/>
    <w:rsid w:val="004151FF"/>
    <w:rsid w:val="0041689C"/>
    <w:rsid w:val="004221BB"/>
    <w:rsid w:val="0042362A"/>
    <w:rsid w:val="00425B99"/>
    <w:rsid w:val="00426BD0"/>
    <w:rsid w:val="00450351"/>
    <w:rsid w:val="00452DA0"/>
    <w:rsid w:val="00456AF8"/>
    <w:rsid w:val="0045743B"/>
    <w:rsid w:val="0046245F"/>
    <w:rsid w:val="00462B6F"/>
    <w:rsid w:val="004630E8"/>
    <w:rsid w:val="00463BE5"/>
    <w:rsid w:val="0046434F"/>
    <w:rsid w:val="00465B25"/>
    <w:rsid w:val="00466A05"/>
    <w:rsid w:val="004757E9"/>
    <w:rsid w:val="00476983"/>
    <w:rsid w:val="00481826"/>
    <w:rsid w:val="0048282C"/>
    <w:rsid w:val="00482FC5"/>
    <w:rsid w:val="00483862"/>
    <w:rsid w:val="0048577F"/>
    <w:rsid w:val="0049211B"/>
    <w:rsid w:val="00495DCE"/>
    <w:rsid w:val="004972A3"/>
    <w:rsid w:val="004A0C0F"/>
    <w:rsid w:val="004A4D2B"/>
    <w:rsid w:val="004A522D"/>
    <w:rsid w:val="004A6518"/>
    <w:rsid w:val="004A675A"/>
    <w:rsid w:val="004A676A"/>
    <w:rsid w:val="004B1B10"/>
    <w:rsid w:val="004C3264"/>
    <w:rsid w:val="004C7EB8"/>
    <w:rsid w:val="004D1C81"/>
    <w:rsid w:val="004D278B"/>
    <w:rsid w:val="004D2ACE"/>
    <w:rsid w:val="004D432D"/>
    <w:rsid w:val="004D67EC"/>
    <w:rsid w:val="004F040A"/>
    <w:rsid w:val="004F0612"/>
    <w:rsid w:val="004F0B1D"/>
    <w:rsid w:val="004F1EEA"/>
    <w:rsid w:val="004F7C02"/>
    <w:rsid w:val="005019EE"/>
    <w:rsid w:val="0050283D"/>
    <w:rsid w:val="00502D6B"/>
    <w:rsid w:val="0050326E"/>
    <w:rsid w:val="005045C2"/>
    <w:rsid w:val="00521FA5"/>
    <w:rsid w:val="00522632"/>
    <w:rsid w:val="00525EC4"/>
    <w:rsid w:val="00531338"/>
    <w:rsid w:val="00534157"/>
    <w:rsid w:val="00534D00"/>
    <w:rsid w:val="00535157"/>
    <w:rsid w:val="00535F95"/>
    <w:rsid w:val="005364CD"/>
    <w:rsid w:val="00536D95"/>
    <w:rsid w:val="00540DE2"/>
    <w:rsid w:val="0054739C"/>
    <w:rsid w:val="00552738"/>
    <w:rsid w:val="00557654"/>
    <w:rsid w:val="0056085D"/>
    <w:rsid w:val="0057242A"/>
    <w:rsid w:val="00573F6A"/>
    <w:rsid w:val="00581F05"/>
    <w:rsid w:val="00582112"/>
    <w:rsid w:val="00587184"/>
    <w:rsid w:val="005900D0"/>
    <w:rsid w:val="005A10B9"/>
    <w:rsid w:val="005A5BE5"/>
    <w:rsid w:val="005A707A"/>
    <w:rsid w:val="005B7C47"/>
    <w:rsid w:val="005C42E8"/>
    <w:rsid w:val="005C619F"/>
    <w:rsid w:val="005D138A"/>
    <w:rsid w:val="005D2987"/>
    <w:rsid w:val="005D367D"/>
    <w:rsid w:val="005D593B"/>
    <w:rsid w:val="005D711F"/>
    <w:rsid w:val="005E24DC"/>
    <w:rsid w:val="005E42F1"/>
    <w:rsid w:val="005E53B9"/>
    <w:rsid w:val="005E56D0"/>
    <w:rsid w:val="005E69F6"/>
    <w:rsid w:val="005F29A8"/>
    <w:rsid w:val="005F47D2"/>
    <w:rsid w:val="005F7992"/>
    <w:rsid w:val="006027A6"/>
    <w:rsid w:val="00603D53"/>
    <w:rsid w:val="00603EC3"/>
    <w:rsid w:val="00604D00"/>
    <w:rsid w:val="00605010"/>
    <w:rsid w:val="00606BEB"/>
    <w:rsid w:val="006112F5"/>
    <w:rsid w:val="00613262"/>
    <w:rsid w:val="00613EBF"/>
    <w:rsid w:val="006157F1"/>
    <w:rsid w:val="00622BAD"/>
    <w:rsid w:val="00623834"/>
    <w:rsid w:val="006242DC"/>
    <w:rsid w:val="0062671B"/>
    <w:rsid w:val="00626AD4"/>
    <w:rsid w:val="00626ED9"/>
    <w:rsid w:val="006276CC"/>
    <w:rsid w:val="006332DF"/>
    <w:rsid w:val="006334AD"/>
    <w:rsid w:val="00635614"/>
    <w:rsid w:val="00645D0C"/>
    <w:rsid w:val="006518CD"/>
    <w:rsid w:val="00653CDD"/>
    <w:rsid w:val="00657BF6"/>
    <w:rsid w:val="00662002"/>
    <w:rsid w:val="006636A1"/>
    <w:rsid w:val="006638FD"/>
    <w:rsid w:val="00664062"/>
    <w:rsid w:val="00666FA7"/>
    <w:rsid w:val="00667283"/>
    <w:rsid w:val="00674059"/>
    <w:rsid w:val="00675457"/>
    <w:rsid w:val="00676EEE"/>
    <w:rsid w:val="006819B5"/>
    <w:rsid w:val="00682653"/>
    <w:rsid w:val="00687AA1"/>
    <w:rsid w:val="00694153"/>
    <w:rsid w:val="006A04B7"/>
    <w:rsid w:val="006B3219"/>
    <w:rsid w:val="006B4FAC"/>
    <w:rsid w:val="006B602C"/>
    <w:rsid w:val="006B6B47"/>
    <w:rsid w:val="006C051D"/>
    <w:rsid w:val="006C15E5"/>
    <w:rsid w:val="006C317A"/>
    <w:rsid w:val="006C5797"/>
    <w:rsid w:val="006D26D7"/>
    <w:rsid w:val="006D6DD8"/>
    <w:rsid w:val="006E2E73"/>
    <w:rsid w:val="006E48AB"/>
    <w:rsid w:val="006E5867"/>
    <w:rsid w:val="006E6F47"/>
    <w:rsid w:val="006F18EE"/>
    <w:rsid w:val="006F2913"/>
    <w:rsid w:val="00702AC1"/>
    <w:rsid w:val="00703915"/>
    <w:rsid w:val="00706B9A"/>
    <w:rsid w:val="00707731"/>
    <w:rsid w:val="00712151"/>
    <w:rsid w:val="00720E43"/>
    <w:rsid w:val="007242C8"/>
    <w:rsid w:val="007245F8"/>
    <w:rsid w:val="0072522F"/>
    <w:rsid w:val="00726F71"/>
    <w:rsid w:val="00727A1D"/>
    <w:rsid w:val="007341F7"/>
    <w:rsid w:val="0073556A"/>
    <w:rsid w:val="00735B07"/>
    <w:rsid w:val="0073742D"/>
    <w:rsid w:val="00740E95"/>
    <w:rsid w:val="007427B9"/>
    <w:rsid w:val="00743B7F"/>
    <w:rsid w:val="00753463"/>
    <w:rsid w:val="00754909"/>
    <w:rsid w:val="00761AD1"/>
    <w:rsid w:val="007659DC"/>
    <w:rsid w:val="00767B4A"/>
    <w:rsid w:val="007705A8"/>
    <w:rsid w:val="007732B7"/>
    <w:rsid w:val="00777B62"/>
    <w:rsid w:val="00785619"/>
    <w:rsid w:val="0079543B"/>
    <w:rsid w:val="0079604E"/>
    <w:rsid w:val="007A0AD7"/>
    <w:rsid w:val="007A6B8C"/>
    <w:rsid w:val="007A6E72"/>
    <w:rsid w:val="007B4A14"/>
    <w:rsid w:val="007B7B2C"/>
    <w:rsid w:val="007B7C34"/>
    <w:rsid w:val="007C5981"/>
    <w:rsid w:val="007D52DB"/>
    <w:rsid w:val="007D5706"/>
    <w:rsid w:val="007D5E46"/>
    <w:rsid w:val="007D70EB"/>
    <w:rsid w:val="007E074B"/>
    <w:rsid w:val="007E1CD9"/>
    <w:rsid w:val="007E26EB"/>
    <w:rsid w:val="007E56A5"/>
    <w:rsid w:val="007F45C7"/>
    <w:rsid w:val="007F4D5F"/>
    <w:rsid w:val="007F55B2"/>
    <w:rsid w:val="008003FF"/>
    <w:rsid w:val="00800D82"/>
    <w:rsid w:val="00804B9B"/>
    <w:rsid w:val="008058AC"/>
    <w:rsid w:val="008112DF"/>
    <w:rsid w:val="00813C63"/>
    <w:rsid w:val="0081685B"/>
    <w:rsid w:val="0082065C"/>
    <w:rsid w:val="00820C32"/>
    <w:rsid w:val="00823929"/>
    <w:rsid w:val="008242D2"/>
    <w:rsid w:val="00825A5C"/>
    <w:rsid w:val="00832B21"/>
    <w:rsid w:val="008335D6"/>
    <w:rsid w:val="008368FA"/>
    <w:rsid w:val="00836FB5"/>
    <w:rsid w:val="00841DFD"/>
    <w:rsid w:val="00844F5D"/>
    <w:rsid w:val="008454D2"/>
    <w:rsid w:val="00852337"/>
    <w:rsid w:val="00853CC0"/>
    <w:rsid w:val="0085587A"/>
    <w:rsid w:val="008609EA"/>
    <w:rsid w:val="00860DDC"/>
    <w:rsid w:val="00870036"/>
    <w:rsid w:val="008732D0"/>
    <w:rsid w:val="0087470A"/>
    <w:rsid w:val="00874E73"/>
    <w:rsid w:val="00891311"/>
    <w:rsid w:val="008A5AFC"/>
    <w:rsid w:val="008B2B8A"/>
    <w:rsid w:val="008B3AE7"/>
    <w:rsid w:val="008C34F7"/>
    <w:rsid w:val="008D1971"/>
    <w:rsid w:val="008D25F6"/>
    <w:rsid w:val="008D3734"/>
    <w:rsid w:val="008D6BFF"/>
    <w:rsid w:val="008E15DA"/>
    <w:rsid w:val="008E303E"/>
    <w:rsid w:val="008E3930"/>
    <w:rsid w:val="008E4416"/>
    <w:rsid w:val="008E5620"/>
    <w:rsid w:val="008E56CC"/>
    <w:rsid w:val="008F27D1"/>
    <w:rsid w:val="008F2B70"/>
    <w:rsid w:val="008F38AE"/>
    <w:rsid w:val="008F3EDB"/>
    <w:rsid w:val="008F48C8"/>
    <w:rsid w:val="008F5657"/>
    <w:rsid w:val="008F6D11"/>
    <w:rsid w:val="008F7A02"/>
    <w:rsid w:val="008F7EC3"/>
    <w:rsid w:val="009056C7"/>
    <w:rsid w:val="00906CE8"/>
    <w:rsid w:val="00910168"/>
    <w:rsid w:val="009126FC"/>
    <w:rsid w:val="0091331D"/>
    <w:rsid w:val="00913F07"/>
    <w:rsid w:val="00916BA6"/>
    <w:rsid w:val="009218BB"/>
    <w:rsid w:val="009228A3"/>
    <w:rsid w:val="00927991"/>
    <w:rsid w:val="00935402"/>
    <w:rsid w:val="00936C7C"/>
    <w:rsid w:val="00937C74"/>
    <w:rsid w:val="00944478"/>
    <w:rsid w:val="0094566B"/>
    <w:rsid w:val="009470F1"/>
    <w:rsid w:val="00954A67"/>
    <w:rsid w:val="00954DE5"/>
    <w:rsid w:val="00957DE7"/>
    <w:rsid w:val="0097074C"/>
    <w:rsid w:val="00970EB4"/>
    <w:rsid w:val="009711BF"/>
    <w:rsid w:val="009758E2"/>
    <w:rsid w:val="0098144E"/>
    <w:rsid w:val="00982482"/>
    <w:rsid w:val="00987927"/>
    <w:rsid w:val="00991611"/>
    <w:rsid w:val="0099326D"/>
    <w:rsid w:val="0099596F"/>
    <w:rsid w:val="00996508"/>
    <w:rsid w:val="009A014B"/>
    <w:rsid w:val="009A08AF"/>
    <w:rsid w:val="009A0FD7"/>
    <w:rsid w:val="009A3D41"/>
    <w:rsid w:val="009A441F"/>
    <w:rsid w:val="009A62DF"/>
    <w:rsid w:val="009B12A4"/>
    <w:rsid w:val="009B7890"/>
    <w:rsid w:val="009B7F45"/>
    <w:rsid w:val="009C1D76"/>
    <w:rsid w:val="009C3235"/>
    <w:rsid w:val="009C34D9"/>
    <w:rsid w:val="009C63D2"/>
    <w:rsid w:val="009D2826"/>
    <w:rsid w:val="009D6A86"/>
    <w:rsid w:val="009E1031"/>
    <w:rsid w:val="009E4FF7"/>
    <w:rsid w:val="009F0523"/>
    <w:rsid w:val="009F2B05"/>
    <w:rsid w:val="009F34AE"/>
    <w:rsid w:val="00A00BC3"/>
    <w:rsid w:val="00A011AF"/>
    <w:rsid w:val="00A01B90"/>
    <w:rsid w:val="00A06F18"/>
    <w:rsid w:val="00A11FDC"/>
    <w:rsid w:val="00A15D5B"/>
    <w:rsid w:val="00A231D8"/>
    <w:rsid w:val="00A23395"/>
    <w:rsid w:val="00A247AD"/>
    <w:rsid w:val="00A27731"/>
    <w:rsid w:val="00A31D70"/>
    <w:rsid w:val="00A329FD"/>
    <w:rsid w:val="00A32CBC"/>
    <w:rsid w:val="00A3555B"/>
    <w:rsid w:val="00A41F98"/>
    <w:rsid w:val="00A43117"/>
    <w:rsid w:val="00A44119"/>
    <w:rsid w:val="00A505C1"/>
    <w:rsid w:val="00A52408"/>
    <w:rsid w:val="00A5280B"/>
    <w:rsid w:val="00A52979"/>
    <w:rsid w:val="00A544A3"/>
    <w:rsid w:val="00A56604"/>
    <w:rsid w:val="00A666AB"/>
    <w:rsid w:val="00A66C7D"/>
    <w:rsid w:val="00A730A5"/>
    <w:rsid w:val="00A732B1"/>
    <w:rsid w:val="00A74B0F"/>
    <w:rsid w:val="00A81A49"/>
    <w:rsid w:val="00A82329"/>
    <w:rsid w:val="00A85218"/>
    <w:rsid w:val="00A85D01"/>
    <w:rsid w:val="00A85FE9"/>
    <w:rsid w:val="00A86908"/>
    <w:rsid w:val="00A9089B"/>
    <w:rsid w:val="00A927EF"/>
    <w:rsid w:val="00A95C1F"/>
    <w:rsid w:val="00A96BA7"/>
    <w:rsid w:val="00AA0602"/>
    <w:rsid w:val="00AA2F29"/>
    <w:rsid w:val="00AA3051"/>
    <w:rsid w:val="00AA33B3"/>
    <w:rsid w:val="00AB2DDF"/>
    <w:rsid w:val="00AB3879"/>
    <w:rsid w:val="00AC2A53"/>
    <w:rsid w:val="00AC2CC8"/>
    <w:rsid w:val="00AC2EF5"/>
    <w:rsid w:val="00AC46F0"/>
    <w:rsid w:val="00AC49BE"/>
    <w:rsid w:val="00AC6AE1"/>
    <w:rsid w:val="00AD4EA1"/>
    <w:rsid w:val="00AE03CC"/>
    <w:rsid w:val="00AE4E47"/>
    <w:rsid w:val="00AF0B4B"/>
    <w:rsid w:val="00AF122D"/>
    <w:rsid w:val="00AF6CF9"/>
    <w:rsid w:val="00B13E66"/>
    <w:rsid w:val="00B1522A"/>
    <w:rsid w:val="00B2569D"/>
    <w:rsid w:val="00B25D7B"/>
    <w:rsid w:val="00B25DF4"/>
    <w:rsid w:val="00B30391"/>
    <w:rsid w:val="00B30A5E"/>
    <w:rsid w:val="00B32868"/>
    <w:rsid w:val="00B36EB1"/>
    <w:rsid w:val="00B41FA9"/>
    <w:rsid w:val="00B43369"/>
    <w:rsid w:val="00B43762"/>
    <w:rsid w:val="00B50D4A"/>
    <w:rsid w:val="00B52190"/>
    <w:rsid w:val="00B55FF4"/>
    <w:rsid w:val="00B572C7"/>
    <w:rsid w:val="00B57B14"/>
    <w:rsid w:val="00B60863"/>
    <w:rsid w:val="00B73048"/>
    <w:rsid w:val="00B73BF1"/>
    <w:rsid w:val="00B80BBA"/>
    <w:rsid w:val="00B81306"/>
    <w:rsid w:val="00B91688"/>
    <w:rsid w:val="00B92C55"/>
    <w:rsid w:val="00BA03D8"/>
    <w:rsid w:val="00BA1F7D"/>
    <w:rsid w:val="00BA33C8"/>
    <w:rsid w:val="00BA3C05"/>
    <w:rsid w:val="00BA52AB"/>
    <w:rsid w:val="00BB05A8"/>
    <w:rsid w:val="00BB12C9"/>
    <w:rsid w:val="00BB17D2"/>
    <w:rsid w:val="00BB202C"/>
    <w:rsid w:val="00BB6595"/>
    <w:rsid w:val="00BB789F"/>
    <w:rsid w:val="00BC1373"/>
    <w:rsid w:val="00BC5F91"/>
    <w:rsid w:val="00BC63E2"/>
    <w:rsid w:val="00BC696D"/>
    <w:rsid w:val="00BD1B02"/>
    <w:rsid w:val="00BD28F5"/>
    <w:rsid w:val="00BE0340"/>
    <w:rsid w:val="00BE1582"/>
    <w:rsid w:val="00BE24FB"/>
    <w:rsid w:val="00BE526B"/>
    <w:rsid w:val="00BF271E"/>
    <w:rsid w:val="00BF6296"/>
    <w:rsid w:val="00BF659B"/>
    <w:rsid w:val="00C0092E"/>
    <w:rsid w:val="00C02EE2"/>
    <w:rsid w:val="00C07325"/>
    <w:rsid w:val="00C078E7"/>
    <w:rsid w:val="00C105DF"/>
    <w:rsid w:val="00C15B3D"/>
    <w:rsid w:val="00C20C02"/>
    <w:rsid w:val="00C2144D"/>
    <w:rsid w:val="00C228B8"/>
    <w:rsid w:val="00C2317E"/>
    <w:rsid w:val="00C24997"/>
    <w:rsid w:val="00C24B71"/>
    <w:rsid w:val="00C25EDD"/>
    <w:rsid w:val="00C302F9"/>
    <w:rsid w:val="00C3095C"/>
    <w:rsid w:val="00C321A9"/>
    <w:rsid w:val="00C41675"/>
    <w:rsid w:val="00C51102"/>
    <w:rsid w:val="00C511D9"/>
    <w:rsid w:val="00C57129"/>
    <w:rsid w:val="00C61F3F"/>
    <w:rsid w:val="00C64519"/>
    <w:rsid w:val="00C66878"/>
    <w:rsid w:val="00C673C5"/>
    <w:rsid w:val="00C74434"/>
    <w:rsid w:val="00C75802"/>
    <w:rsid w:val="00C80E55"/>
    <w:rsid w:val="00C81E67"/>
    <w:rsid w:val="00C826FE"/>
    <w:rsid w:val="00C87417"/>
    <w:rsid w:val="00C87E1C"/>
    <w:rsid w:val="00C912D9"/>
    <w:rsid w:val="00C93146"/>
    <w:rsid w:val="00C93969"/>
    <w:rsid w:val="00C94993"/>
    <w:rsid w:val="00C95C07"/>
    <w:rsid w:val="00C96846"/>
    <w:rsid w:val="00CA7F2C"/>
    <w:rsid w:val="00CB14F7"/>
    <w:rsid w:val="00CB247E"/>
    <w:rsid w:val="00CB3CE3"/>
    <w:rsid w:val="00CB4C0B"/>
    <w:rsid w:val="00CC0A1E"/>
    <w:rsid w:val="00CC40BE"/>
    <w:rsid w:val="00CC467E"/>
    <w:rsid w:val="00CC4EEF"/>
    <w:rsid w:val="00CC7CDF"/>
    <w:rsid w:val="00CD58DF"/>
    <w:rsid w:val="00CE1500"/>
    <w:rsid w:val="00CE4D2A"/>
    <w:rsid w:val="00CE589F"/>
    <w:rsid w:val="00CE6BBC"/>
    <w:rsid w:val="00CF17F8"/>
    <w:rsid w:val="00CF3499"/>
    <w:rsid w:val="00CF44FF"/>
    <w:rsid w:val="00CF4849"/>
    <w:rsid w:val="00D0116B"/>
    <w:rsid w:val="00D03248"/>
    <w:rsid w:val="00D0549D"/>
    <w:rsid w:val="00D11397"/>
    <w:rsid w:val="00D129E7"/>
    <w:rsid w:val="00D13ABB"/>
    <w:rsid w:val="00D1741C"/>
    <w:rsid w:val="00D22440"/>
    <w:rsid w:val="00D23F89"/>
    <w:rsid w:val="00D24EC0"/>
    <w:rsid w:val="00D25893"/>
    <w:rsid w:val="00D25E5F"/>
    <w:rsid w:val="00D30AE3"/>
    <w:rsid w:val="00D35E76"/>
    <w:rsid w:val="00D37CD1"/>
    <w:rsid w:val="00D40355"/>
    <w:rsid w:val="00D463C1"/>
    <w:rsid w:val="00D47145"/>
    <w:rsid w:val="00D475D6"/>
    <w:rsid w:val="00D52B68"/>
    <w:rsid w:val="00D53252"/>
    <w:rsid w:val="00D60A65"/>
    <w:rsid w:val="00D61EB9"/>
    <w:rsid w:val="00D622FE"/>
    <w:rsid w:val="00D625CA"/>
    <w:rsid w:val="00D645BD"/>
    <w:rsid w:val="00D64765"/>
    <w:rsid w:val="00D659A4"/>
    <w:rsid w:val="00D66004"/>
    <w:rsid w:val="00D6669F"/>
    <w:rsid w:val="00D713ED"/>
    <w:rsid w:val="00D8747B"/>
    <w:rsid w:val="00D9179C"/>
    <w:rsid w:val="00D941CD"/>
    <w:rsid w:val="00DA35D3"/>
    <w:rsid w:val="00DC1718"/>
    <w:rsid w:val="00DD5387"/>
    <w:rsid w:val="00DE0618"/>
    <w:rsid w:val="00DE2A24"/>
    <w:rsid w:val="00DE396C"/>
    <w:rsid w:val="00DF5887"/>
    <w:rsid w:val="00E02952"/>
    <w:rsid w:val="00E03E65"/>
    <w:rsid w:val="00E06EEE"/>
    <w:rsid w:val="00E128BE"/>
    <w:rsid w:val="00E12B3A"/>
    <w:rsid w:val="00E15BA5"/>
    <w:rsid w:val="00E21E6E"/>
    <w:rsid w:val="00E22D6F"/>
    <w:rsid w:val="00E23463"/>
    <w:rsid w:val="00E262E7"/>
    <w:rsid w:val="00E2659B"/>
    <w:rsid w:val="00E26C19"/>
    <w:rsid w:val="00E273C9"/>
    <w:rsid w:val="00E31202"/>
    <w:rsid w:val="00E32449"/>
    <w:rsid w:val="00E35C84"/>
    <w:rsid w:val="00E417F6"/>
    <w:rsid w:val="00E41B35"/>
    <w:rsid w:val="00E42C20"/>
    <w:rsid w:val="00E42DA0"/>
    <w:rsid w:val="00E44BF4"/>
    <w:rsid w:val="00E45D36"/>
    <w:rsid w:val="00E46B1B"/>
    <w:rsid w:val="00E5216F"/>
    <w:rsid w:val="00E54E71"/>
    <w:rsid w:val="00E55ADC"/>
    <w:rsid w:val="00E55C54"/>
    <w:rsid w:val="00E6161A"/>
    <w:rsid w:val="00E651D8"/>
    <w:rsid w:val="00E66D5C"/>
    <w:rsid w:val="00E670A4"/>
    <w:rsid w:val="00E71340"/>
    <w:rsid w:val="00E726AA"/>
    <w:rsid w:val="00E85380"/>
    <w:rsid w:val="00E910E5"/>
    <w:rsid w:val="00E92863"/>
    <w:rsid w:val="00E92DFA"/>
    <w:rsid w:val="00EA15D6"/>
    <w:rsid w:val="00EA3F12"/>
    <w:rsid w:val="00EA4222"/>
    <w:rsid w:val="00EB2F10"/>
    <w:rsid w:val="00EB4975"/>
    <w:rsid w:val="00EB7C91"/>
    <w:rsid w:val="00EC080E"/>
    <w:rsid w:val="00EC33EA"/>
    <w:rsid w:val="00EC4549"/>
    <w:rsid w:val="00EC4A50"/>
    <w:rsid w:val="00EC6AA3"/>
    <w:rsid w:val="00EC7286"/>
    <w:rsid w:val="00ED0FFA"/>
    <w:rsid w:val="00ED140B"/>
    <w:rsid w:val="00ED293D"/>
    <w:rsid w:val="00ED3068"/>
    <w:rsid w:val="00ED3A05"/>
    <w:rsid w:val="00ED54F6"/>
    <w:rsid w:val="00EE39B3"/>
    <w:rsid w:val="00EE3C80"/>
    <w:rsid w:val="00EE4339"/>
    <w:rsid w:val="00EE5160"/>
    <w:rsid w:val="00EE6C0B"/>
    <w:rsid w:val="00EF3664"/>
    <w:rsid w:val="00EF36B8"/>
    <w:rsid w:val="00EF7B5E"/>
    <w:rsid w:val="00F03934"/>
    <w:rsid w:val="00F11287"/>
    <w:rsid w:val="00F151C7"/>
    <w:rsid w:val="00F17CDE"/>
    <w:rsid w:val="00F206E2"/>
    <w:rsid w:val="00F2198F"/>
    <w:rsid w:val="00F21AC6"/>
    <w:rsid w:val="00F331EB"/>
    <w:rsid w:val="00F34B1A"/>
    <w:rsid w:val="00F36772"/>
    <w:rsid w:val="00F43216"/>
    <w:rsid w:val="00F44C72"/>
    <w:rsid w:val="00F52DC7"/>
    <w:rsid w:val="00F537A4"/>
    <w:rsid w:val="00F54E4E"/>
    <w:rsid w:val="00F60EF9"/>
    <w:rsid w:val="00F6328A"/>
    <w:rsid w:val="00F722CA"/>
    <w:rsid w:val="00F74034"/>
    <w:rsid w:val="00F82DAD"/>
    <w:rsid w:val="00F90F5B"/>
    <w:rsid w:val="00FA001F"/>
    <w:rsid w:val="00FA4DD1"/>
    <w:rsid w:val="00FA5A4A"/>
    <w:rsid w:val="00FB4044"/>
    <w:rsid w:val="00FC0C57"/>
    <w:rsid w:val="00FC1BD0"/>
    <w:rsid w:val="00FC2382"/>
    <w:rsid w:val="00FC59D1"/>
    <w:rsid w:val="00FC64A1"/>
    <w:rsid w:val="00FC7537"/>
    <w:rsid w:val="00FD5E61"/>
    <w:rsid w:val="00FD5FA4"/>
    <w:rsid w:val="00FE0408"/>
    <w:rsid w:val="00FE0A02"/>
    <w:rsid w:val="00FE2642"/>
    <w:rsid w:val="00FE4EA0"/>
    <w:rsid w:val="00FE5E10"/>
    <w:rsid w:val="00FF23F9"/>
    <w:rsid w:val="00FF32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122FB60"/>
  <w15:chartTrackingRefBased/>
  <w15:docId w15:val="{85180E36-E7A4-4447-8FD7-8BB34E94D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1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3"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2"/>
    <w:qFormat/>
    <w:rsid w:val="000B5EA2"/>
    <w:pPr>
      <w:widowControl w:val="0"/>
      <w:snapToGrid w:val="0"/>
      <w:spacing w:beforeLines="30" w:before="30"/>
      <w:jc w:val="both"/>
    </w:pPr>
    <w:rPr>
      <w:rFonts w:ascii="Arial" w:hAnsi="Arial"/>
      <w:kern w:val="2"/>
      <w:sz w:val="21"/>
      <w:szCs w:val="21"/>
    </w:rPr>
  </w:style>
  <w:style w:type="paragraph" w:styleId="1">
    <w:name w:val="heading 1"/>
    <w:basedOn w:val="a"/>
    <w:next w:val="a"/>
    <w:link w:val="10"/>
    <w:uiPriority w:val="9"/>
    <w:qFormat/>
    <w:rsid w:val="0056085D"/>
    <w:pPr>
      <w:keepNext/>
      <w:numPr>
        <w:numId w:val="16"/>
      </w:numPr>
      <w:outlineLvl w:val="0"/>
    </w:pPr>
    <w:rPr>
      <w:rFonts w:ascii="HGPｺﾞｼｯｸE" w:eastAsia="HGPｺﾞｼｯｸE"/>
      <w:sz w:val="24"/>
      <w:szCs w:val="24"/>
    </w:rPr>
  </w:style>
  <w:style w:type="paragraph" w:styleId="2">
    <w:name w:val="heading 2"/>
    <w:basedOn w:val="a"/>
    <w:next w:val="a"/>
    <w:link w:val="20"/>
    <w:autoRedefine/>
    <w:uiPriority w:val="9"/>
    <w:qFormat/>
    <w:rsid w:val="0056085D"/>
    <w:pPr>
      <w:keepNext/>
      <w:numPr>
        <w:ilvl w:val="1"/>
        <w:numId w:val="16"/>
      </w:numPr>
      <w:jc w:val="left"/>
      <w:outlineLvl w:val="1"/>
    </w:pPr>
    <w:rPr>
      <w:rFonts w:ascii="HGPｺﾞｼｯｸE" w:eastAsia="HGPｺﾞｼｯｸE"/>
    </w:rPr>
  </w:style>
  <w:style w:type="paragraph" w:styleId="3">
    <w:name w:val="heading 3"/>
    <w:basedOn w:val="a"/>
    <w:next w:val="a"/>
    <w:link w:val="30"/>
    <w:uiPriority w:val="9"/>
    <w:qFormat/>
    <w:rsid w:val="0056085D"/>
    <w:pPr>
      <w:keepNext/>
      <w:numPr>
        <w:ilvl w:val="2"/>
        <w:numId w:val="16"/>
      </w:numPr>
      <w:outlineLvl w:val="2"/>
    </w:pPr>
    <w:rPr>
      <w:rFonts w:eastAsia="HGPｺﾞｼｯｸE"/>
    </w:rPr>
  </w:style>
  <w:style w:type="paragraph" w:styleId="4">
    <w:name w:val="heading 4"/>
    <w:basedOn w:val="a"/>
    <w:next w:val="a"/>
    <w:link w:val="40"/>
    <w:uiPriority w:val="9"/>
    <w:qFormat/>
    <w:rsid w:val="0056085D"/>
    <w:pPr>
      <w:keepNext/>
      <w:numPr>
        <w:ilvl w:val="3"/>
        <w:numId w:val="16"/>
      </w:numPr>
      <w:outlineLvl w:val="3"/>
    </w:pPr>
    <w:rPr>
      <w:bCs/>
    </w:rPr>
  </w:style>
  <w:style w:type="paragraph" w:styleId="5">
    <w:name w:val="heading 5"/>
    <w:basedOn w:val="a"/>
    <w:next w:val="a"/>
    <w:link w:val="50"/>
    <w:uiPriority w:val="9"/>
    <w:qFormat/>
    <w:rsid w:val="0056085D"/>
    <w:pPr>
      <w:keepNext/>
      <w:numPr>
        <w:ilvl w:val="4"/>
        <w:numId w:val="16"/>
      </w:numPr>
      <w:outlineLvl w:val="4"/>
    </w:pPr>
    <w:rPr>
      <w:rFonts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6085D"/>
    <w:rPr>
      <w:rFonts w:ascii="HGPｺﾞｼｯｸE" w:eastAsia="HGPｺﾞｼｯｸE" w:hAnsi="Arial"/>
      <w:kern w:val="2"/>
      <w:sz w:val="24"/>
      <w:szCs w:val="24"/>
    </w:rPr>
  </w:style>
  <w:style w:type="character" w:customStyle="1" w:styleId="20">
    <w:name w:val="見出し 2 (文字)"/>
    <w:basedOn w:val="a0"/>
    <w:link w:val="2"/>
    <w:uiPriority w:val="9"/>
    <w:rsid w:val="0056085D"/>
    <w:rPr>
      <w:rFonts w:ascii="HGPｺﾞｼｯｸE" w:eastAsia="HGPｺﾞｼｯｸE" w:hAnsi="Arial"/>
      <w:kern w:val="2"/>
      <w:sz w:val="21"/>
      <w:szCs w:val="21"/>
    </w:rPr>
  </w:style>
  <w:style w:type="character" w:customStyle="1" w:styleId="30">
    <w:name w:val="見出し 3 (文字)"/>
    <w:basedOn w:val="a0"/>
    <w:link w:val="3"/>
    <w:uiPriority w:val="9"/>
    <w:rsid w:val="0056085D"/>
    <w:rPr>
      <w:rFonts w:ascii="Arial" w:eastAsia="HGPｺﾞｼｯｸE" w:hAnsi="Arial"/>
      <w:kern w:val="2"/>
      <w:sz w:val="21"/>
      <w:szCs w:val="21"/>
    </w:rPr>
  </w:style>
  <w:style w:type="character" w:customStyle="1" w:styleId="40">
    <w:name w:val="見出し 4 (文字)"/>
    <w:basedOn w:val="a0"/>
    <w:link w:val="4"/>
    <w:uiPriority w:val="9"/>
    <w:rsid w:val="0056085D"/>
    <w:rPr>
      <w:rFonts w:ascii="Arial" w:hAnsi="Arial"/>
      <w:bCs/>
      <w:kern w:val="2"/>
      <w:sz w:val="21"/>
      <w:szCs w:val="21"/>
    </w:rPr>
  </w:style>
  <w:style w:type="character" w:customStyle="1" w:styleId="50">
    <w:name w:val="見出し 5 (文字)"/>
    <w:basedOn w:val="a0"/>
    <w:link w:val="5"/>
    <w:uiPriority w:val="9"/>
    <w:rsid w:val="0056085D"/>
    <w:rPr>
      <w:rFonts w:ascii="Arial" w:hAnsi="ＭＳ 明朝"/>
      <w:kern w:val="2"/>
      <w:sz w:val="21"/>
      <w:szCs w:val="21"/>
    </w:rPr>
  </w:style>
  <w:style w:type="paragraph" w:styleId="a3">
    <w:name w:val="footer"/>
    <w:basedOn w:val="a"/>
    <w:link w:val="a4"/>
    <w:uiPriority w:val="99"/>
    <w:unhideWhenUsed/>
    <w:rsid w:val="0056085D"/>
    <w:pPr>
      <w:tabs>
        <w:tab w:val="center" w:pos="4252"/>
        <w:tab w:val="right" w:pos="8504"/>
      </w:tabs>
    </w:pPr>
  </w:style>
  <w:style w:type="character" w:customStyle="1" w:styleId="a4">
    <w:name w:val="フッター (文字)"/>
    <w:basedOn w:val="a0"/>
    <w:link w:val="a3"/>
    <w:uiPriority w:val="99"/>
    <w:rsid w:val="0056085D"/>
    <w:rPr>
      <w:rFonts w:ascii="ＭＳ 明朝"/>
      <w:kern w:val="2"/>
      <w:sz w:val="22"/>
      <w:szCs w:val="21"/>
    </w:rPr>
  </w:style>
  <w:style w:type="character" w:styleId="a5">
    <w:name w:val="Hyperlink"/>
    <w:basedOn w:val="a0"/>
    <w:uiPriority w:val="99"/>
    <w:unhideWhenUsed/>
    <w:rsid w:val="0056085D"/>
    <w:rPr>
      <w:color w:val="0000FF"/>
      <w:u w:val="single"/>
    </w:rPr>
  </w:style>
  <w:style w:type="character" w:styleId="a6">
    <w:name w:val="Strong"/>
    <w:basedOn w:val="a0"/>
    <w:uiPriority w:val="22"/>
    <w:qFormat/>
    <w:rsid w:val="0056085D"/>
    <w:rPr>
      <w:b/>
      <w:bCs/>
    </w:rPr>
  </w:style>
  <w:style w:type="table" w:styleId="a7">
    <w:name w:val="Table Grid"/>
    <w:basedOn w:val="a1"/>
    <w:uiPriority w:val="59"/>
    <w:rsid w:val="00560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C40BE"/>
    <w:pPr>
      <w:tabs>
        <w:tab w:val="center" w:pos="4252"/>
        <w:tab w:val="right" w:pos="8504"/>
      </w:tabs>
    </w:pPr>
  </w:style>
  <w:style w:type="character" w:customStyle="1" w:styleId="a9">
    <w:name w:val="ヘッダー (文字)"/>
    <w:basedOn w:val="a0"/>
    <w:link w:val="a8"/>
    <w:uiPriority w:val="99"/>
    <w:rsid w:val="00CC40BE"/>
    <w:rPr>
      <w:rFonts w:ascii="ＭＳ 明朝"/>
      <w:kern w:val="2"/>
      <w:sz w:val="22"/>
      <w:szCs w:val="21"/>
    </w:rPr>
  </w:style>
  <w:style w:type="paragraph" w:styleId="aa">
    <w:name w:val="No Spacing"/>
    <w:uiPriority w:val="12"/>
    <w:qFormat/>
    <w:rsid w:val="001D1611"/>
    <w:pPr>
      <w:widowControl w:val="0"/>
      <w:snapToGrid w:val="0"/>
    </w:pPr>
    <w:rPr>
      <w:rFonts w:ascii="Arial" w:hAnsi="Arial"/>
      <w:kern w:val="2"/>
      <w:sz w:val="21"/>
      <w:szCs w:val="21"/>
    </w:rPr>
  </w:style>
  <w:style w:type="paragraph" w:styleId="ab">
    <w:name w:val="List Paragraph"/>
    <w:basedOn w:val="a"/>
    <w:uiPriority w:val="34"/>
    <w:qFormat/>
    <w:rsid w:val="0073742D"/>
    <w:pPr>
      <w:ind w:leftChars="400" w:left="840"/>
    </w:pPr>
  </w:style>
  <w:style w:type="paragraph" w:styleId="ac">
    <w:name w:val="Date"/>
    <w:basedOn w:val="a"/>
    <w:next w:val="a"/>
    <w:link w:val="ad"/>
    <w:uiPriority w:val="99"/>
    <w:semiHidden/>
    <w:unhideWhenUsed/>
    <w:rsid w:val="000B5EA2"/>
  </w:style>
  <w:style w:type="character" w:customStyle="1" w:styleId="ad">
    <w:name w:val="日付 (文字)"/>
    <w:basedOn w:val="a0"/>
    <w:link w:val="ac"/>
    <w:uiPriority w:val="99"/>
    <w:semiHidden/>
    <w:rsid w:val="000B5EA2"/>
    <w:rPr>
      <w:rFonts w:ascii="Arial" w:hAnsi="Arial"/>
      <w:kern w:val="2"/>
      <w:sz w:val="21"/>
      <w:szCs w:val="21"/>
    </w:rPr>
  </w:style>
  <w:style w:type="paragraph" w:styleId="ae">
    <w:name w:val="Balloon Text"/>
    <w:basedOn w:val="a"/>
    <w:link w:val="af"/>
    <w:uiPriority w:val="99"/>
    <w:semiHidden/>
    <w:unhideWhenUsed/>
    <w:rsid w:val="00C078E7"/>
    <w:pPr>
      <w:spacing w:before="0"/>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C078E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192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bysw\AppData\Roaming\Microsoft\Templates\QMS1.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QMS1</Template>
  <TotalTime>2781</TotalTime>
  <Pages>12</Pages>
  <Words>2300</Words>
  <Characters>13110</Characters>
  <Application>Microsoft Office Word</Application>
  <DocSecurity>0</DocSecurity>
  <Lines>109</Lines>
  <Paragraphs>30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nobysw</dc:creator>
  <cp:keywords/>
  <cp:lastModifiedBy>米谷俊輝</cp:lastModifiedBy>
  <cp:revision>36</cp:revision>
  <cp:lastPrinted>2012-10-02T08:20:00Z</cp:lastPrinted>
  <dcterms:created xsi:type="dcterms:W3CDTF">2019-10-26T06:30:00Z</dcterms:created>
  <dcterms:modified xsi:type="dcterms:W3CDTF">2020-01-21T07:43:00Z</dcterms:modified>
</cp:coreProperties>
</file>